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B7A" w:rsidRPr="002D0520" w:rsidRDefault="000F5B7A" w:rsidP="0006079A">
      <w:pPr>
        <w:ind w:left="-18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Scale, Space, Connections Between Places (p. 30-37)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>CH. 1 KEY ISSUE 3</w:t>
      </w:r>
    </w:p>
    <w:tbl>
      <w:tblPr>
        <w:tblW w:w="10440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440"/>
        <w:gridCol w:w="9000"/>
      </w:tblGrid>
      <w:tr w:rsidR="000F5B7A" w:rsidRPr="003D6D28" w:rsidTr="00F44C1B">
        <w:tc>
          <w:tcPr>
            <w:tcW w:w="1440" w:type="dxa"/>
          </w:tcPr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57C71">
              <w:rPr>
                <w:b/>
              </w:rPr>
              <w:t>Globalization</w:t>
            </w:r>
            <w:r>
              <w:rPr>
                <w:b/>
                <w:sz w:val="24"/>
                <w:szCs w:val="24"/>
              </w:rPr>
              <w:t xml:space="preserve"> of Economy</w:t>
            </w: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F5B7A" w:rsidRPr="003D6D28" w:rsidTr="00F44C1B">
        <w:tc>
          <w:tcPr>
            <w:tcW w:w="1440" w:type="dxa"/>
          </w:tcPr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57C71">
              <w:rPr>
                <w:b/>
              </w:rPr>
              <w:t>Globalization</w:t>
            </w:r>
            <w:r>
              <w:rPr>
                <w:b/>
                <w:sz w:val="24"/>
                <w:szCs w:val="24"/>
              </w:rPr>
              <w:t xml:space="preserve"> of Culture</w:t>
            </w: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F5B7A" w:rsidRPr="003D6D28" w:rsidTr="00F44C1B">
        <w:tc>
          <w:tcPr>
            <w:tcW w:w="1440" w:type="dxa"/>
          </w:tcPr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Space: Distribution</w:t>
            </w: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F5B7A" w:rsidRPr="003D6D28" w:rsidTr="00F44C1B">
        <w:tc>
          <w:tcPr>
            <w:tcW w:w="1440" w:type="dxa"/>
          </w:tcPr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Gender and Ethnic Diversity in Space</w:t>
            </w: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F5B7A" w:rsidRPr="003D6D28" w:rsidTr="00F44C1B">
        <w:tc>
          <w:tcPr>
            <w:tcW w:w="1440" w:type="dxa"/>
          </w:tcPr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57C71">
              <w:rPr>
                <w:b/>
              </w:rPr>
              <w:t>Connections</w:t>
            </w:r>
            <w:r>
              <w:rPr>
                <w:b/>
                <w:sz w:val="24"/>
                <w:szCs w:val="24"/>
              </w:rPr>
              <w:t xml:space="preserve"> between Places, spatial interaction</w:t>
            </w: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F5B7A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0F5B7A" w:rsidRPr="003D6D28" w:rsidRDefault="000F5B7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F5B7A" w:rsidRPr="004C4E21" w:rsidRDefault="000F5B7A">
      <w:pPr>
        <w:rPr>
          <w:sz w:val="24"/>
          <w:szCs w:val="24"/>
        </w:rPr>
      </w:pPr>
    </w:p>
    <w:sectPr w:rsidR="000F5B7A" w:rsidRPr="004C4E21" w:rsidSect="0006079A">
      <w:headerReference w:type="default" r:id="rId6"/>
      <w:pgSz w:w="12240" w:h="15840"/>
      <w:pgMar w:top="1440" w:right="900" w:bottom="1440" w:left="126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5B7A" w:rsidRDefault="000F5B7A" w:rsidP="00CD66A3">
      <w:pPr>
        <w:spacing w:after="0" w:line="240" w:lineRule="auto"/>
      </w:pPr>
      <w:r>
        <w:separator/>
      </w:r>
    </w:p>
  </w:endnote>
  <w:endnote w:type="continuationSeparator" w:id="0">
    <w:p w:rsidR="000F5B7A" w:rsidRDefault="000F5B7A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5B7A" w:rsidRDefault="000F5B7A" w:rsidP="00CD66A3">
      <w:pPr>
        <w:spacing w:after="0" w:line="240" w:lineRule="auto"/>
      </w:pPr>
      <w:r>
        <w:separator/>
      </w:r>
    </w:p>
  </w:footnote>
  <w:footnote w:type="continuationSeparator" w:id="0">
    <w:p w:rsidR="000F5B7A" w:rsidRDefault="000F5B7A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B7A" w:rsidRDefault="000F5B7A">
    <w:pPr>
      <w:pStyle w:val="Header"/>
    </w:pPr>
    <w:r>
      <w:tab/>
      <w:t xml:space="preserve">                                                                                                                 Date:  </w:t>
    </w:r>
  </w:p>
  <w:p w:rsidR="000F5B7A" w:rsidRDefault="000F5B7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235AC"/>
    <w:rsid w:val="0006079A"/>
    <w:rsid w:val="000F5B7A"/>
    <w:rsid w:val="00241FB8"/>
    <w:rsid w:val="00270F5E"/>
    <w:rsid w:val="002D0520"/>
    <w:rsid w:val="00316170"/>
    <w:rsid w:val="003A30C1"/>
    <w:rsid w:val="003D6D28"/>
    <w:rsid w:val="0042423B"/>
    <w:rsid w:val="004C4E21"/>
    <w:rsid w:val="005B135F"/>
    <w:rsid w:val="0061599D"/>
    <w:rsid w:val="00621473"/>
    <w:rsid w:val="00707C2C"/>
    <w:rsid w:val="008D03C9"/>
    <w:rsid w:val="00991446"/>
    <w:rsid w:val="00A57C71"/>
    <w:rsid w:val="00B20523"/>
    <w:rsid w:val="00CD66A3"/>
    <w:rsid w:val="00F41106"/>
    <w:rsid w:val="00F44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3</Pages>
  <Words>49</Words>
  <Characters>281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do geographers describe where things are</dc:title>
  <dc:subject/>
  <dc:creator>Heather</dc:creator>
  <cp:keywords/>
  <dc:description/>
  <cp:lastModifiedBy>PLHS</cp:lastModifiedBy>
  <cp:revision>2</cp:revision>
  <dcterms:created xsi:type="dcterms:W3CDTF">2011-09-16T20:43:00Z</dcterms:created>
  <dcterms:modified xsi:type="dcterms:W3CDTF">2011-09-16T20:43:00Z</dcterms:modified>
</cp:coreProperties>
</file>