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D05" w:rsidRPr="00626A57" w:rsidRDefault="00F85D05" w:rsidP="005F570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Simplifying Expressions (EE2)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626A57">
        <w:rPr>
          <w:rFonts w:ascii="Arial" w:hAnsi="Arial" w:cs="Arial"/>
          <w:sz w:val="22"/>
          <w:szCs w:val="22"/>
        </w:rPr>
        <w:t>Name: _____________________</w:t>
      </w:r>
      <w:r>
        <w:rPr>
          <w:rFonts w:ascii="Arial" w:hAnsi="Arial" w:cs="Arial"/>
          <w:sz w:val="22"/>
          <w:szCs w:val="22"/>
        </w:rPr>
        <w:t xml:space="preserve">__    </w:t>
      </w:r>
      <w:r w:rsidRPr="00626A57">
        <w:rPr>
          <w:rFonts w:ascii="Arial" w:hAnsi="Arial" w:cs="Arial"/>
          <w:sz w:val="22"/>
          <w:szCs w:val="22"/>
        </w:rPr>
        <w:t>Per: ____</w:t>
      </w:r>
      <w:r>
        <w:rPr>
          <w:rFonts w:ascii="Arial" w:hAnsi="Arial" w:cs="Arial"/>
          <w:sz w:val="22"/>
          <w:szCs w:val="22"/>
        </w:rPr>
        <w:t>__</w:t>
      </w:r>
    </w:p>
    <w:p w:rsidR="00F85D05" w:rsidRPr="00626A57" w:rsidRDefault="00F85D05" w:rsidP="00626A5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F85D05" w:rsidRPr="00626A57" w:rsidRDefault="00F85D05" w:rsidP="00024319">
      <w:pPr>
        <w:rPr>
          <w:rFonts w:ascii="Arial" w:hAnsi="Arial" w:cs="Arial"/>
          <w:sz w:val="22"/>
          <w:szCs w:val="22"/>
        </w:rPr>
      </w:pPr>
    </w:p>
    <w:p w:rsidR="00F85D05" w:rsidRDefault="00F85D05" w:rsidP="0002431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Apply the distributive property to write equivalent expressions.</w:t>
      </w:r>
    </w:p>
    <w:p w:rsidR="00F85D05" w:rsidRDefault="00F85D05" w:rsidP="00024319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Ind w:w="-106" w:type="dxa"/>
        <w:tblLook w:val="01E0"/>
      </w:tblPr>
      <w:tblGrid>
        <w:gridCol w:w="5148"/>
        <w:gridCol w:w="5148"/>
      </w:tblGrid>
      <w:tr w:rsidR="00F85D05" w:rsidRPr="005F5707">
        <w:trPr>
          <w:trHeight w:val="1080"/>
        </w:trPr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 xml:space="preserve"> 9</w:t>
            </w:r>
            <w:r w:rsidRPr="005A4242">
              <w:rPr>
                <w:i/>
                <w:iCs/>
                <w:sz w:val="22"/>
                <w:szCs w:val="22"/>
              </w:rPr>
              <w:t>x</w:t>
            </w:r>
            <w:r w:rsidRPr="005A4242">
              <w:rPr>
                <w:rFonts w:ascii="Arial" w:hAnsi="Arial" w:cs="Arial"/>
                <w:sz w:val="22"/>
                <w:szCs w:val="22"/>
              </w:rPr>
              <w:t xml:space="preserve"> + 18</w:t>
            </w:r>
          </w:p>
        </w:tc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 xml:space="preserve">20c + 30d </w:t>
            </w:r>
          </w:p>
        </w:tc>
      </w:tr>
      <w:tr w:rsidR="00F85D05" w:rsidRPr="005F5707">
        <w:trPr>
          <w:trHeight w:val="1080"/>
        </w:trPr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>4(</w:t>
            </w:r>
            <w:r w:rsidRPr="005A4242">
              <w:rPr>
                <w:i/>
                <w:iCs/>
                <w:sz w:val="22"/>
                <w:szCs w:val="22"/>
              </w:rPr>
              <w:t>x</w:t>
            </w:r>
            <w:r w:rsidRPr="005A4242">
              <w:rPr>
                <w:rFonts w:ascii="Arial" w:hAnsi="Arial" w:cs="Arial"/>
                <w:sz w:val="22"/>
                <w:szCs w:val="22"/>
              </w:rPr>
              <w:t xml:space="preserve"> + 2) </w:t>
            </w:r>
          </w:p>
        </w:tc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>5 (2</w:t>
            </w:r>
            <w:r w:rsidRPr="005A4242">
              <w:rPr>
                <w:rFonts w:ascii="Arial" w:hAnsi="Arial" w:cs="Arial"/>
                <w:i/>
                <w:iCs/>
                <w:sz w:val="22"/>
                <w:szCs w:val="22"/>
              </w:rPr>
              <w:t>t</w:t>
            </w:r>
            <w:r w:rsidRPr="005A4242">
              <w:rPr>
                <w:rFonts w:ascii="Arial" w:hAnsi="Arial" w:cs="Arial"/>
                <w:sz w:val="22"/>
                <w:szCs w:val="22"/>
              </w:rPr>
              <w:t xml:space="preserve"> + 4) </w:t>
            </w:r>
          </w:p>
        </w:tc>
      </w:tr>
      <w:tr w:rsidR="00F85D05" w:rsidRPr="005F5707">
        <w:trPr>
          <w:trHeight w:val="1080"/>
        </w:trPr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>35</w:t>
            </w:r>
            <w:r w:rsidRPr="005A4242">
              <w:rPr>
                <w:i/>
                <w:iCs/>
                <w:sz w:val="22"/>
                <w:szCs w:val="22"/>
              </w:rPr>
              <w:t xml:space="preserve">d </w:t>
            </w:r>
            <w:r w:rsidRPr="005A4242">
              <w:rPr>
                <w:rFonts w:ascii="Arial" w:hAnsi="Arial" w:cs="Arial"/>
                <w:sz w:val="22"/>
                <w:szCs w:val="22"/>
              </w:rPr>
              <w:t>+ 7</w:t>
            </w:r>
          </w:p>
          <w:p w:rsidR="00F85D05" w:rsidRPr="005A4242" w:rsidRDefault="00F85D05" w:rsidP="005A4242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</w:p>
          <w:p w:rsidR="00F85D05" w:rsidRPr="005A4242" w:rsidRDefault="00F85D05" w:rsidP="005A4242">
            <w:pPr>
              <w:ind w:left="-90"/>
              <w:rPr>
                <w:rFonts w:ascii="Arial" w:hAnsi="Arial" w:cs="Arial"/>
                <w:sz w:val="22"/>
                <w:szCs w:val="22"/>
              </w:rPr>
            </w:pPr>
          </w:p>
          <w:p w:rsidR="00F85D05" w:rsidRPr="005A4242" w:rsidRDefault="00F85D05" w:rsidP="005A4242">
            <w:pPr>
              <w:ind w:left="-90"/>
              <w:rPr>
                <w:rFonts w:ascii="Arial" w:hAnsi="Arial" w:cs="Arial"/>
                <w:sz w:val="22"/>
                <w:szCs w:val="22"/>
              </w:rPr>
            </w:pPr>
          </w:p>
          <w:p w:rsidR="00F85D05" w:rsidRPr="005A4242" w:rsidRDefault="00F85D05" w:rsidP="005A4242">
            <w:pPr>
              <w:ind w:left="-90"/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>Simplify each expression:</w:t>
            </w:r>
          </w:p>
          <w:p w:rsidR="00F85D05" w:rsidRPr="005A4242" w:rsidRDefault="00F85D05" w:rsidP="005A4242">
            <w:pPr>
              <w:ind w:left="-9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>7</w:t>
            </w:r>
            <w:r w:rsidRPr="005A4242">
              <w:rPr>
                <w:rFonts w:ascii="Arial" w:hAnsi="Arial" w:cs="Arial"/>
                <w:i/>
                <w:iCs/>
                <w:sz w:val="22"/>
                <w:szCs w:val="22"/>
              </w:rPr>
              <w:t>a</w:t>
            </w:r>
            <w:r w:rsidRPr="005A4242">
              <w:rPr>
                <w:rFonts w:ascii="Arial" w:hAnsi="Arial" w:cs="Arial"/>
                <w:sz w:val="22"/>
                <w:szCs w:val="22"/>
              </w:rPr>
              <w:t xml:space="preserve"> + 14</w:t>
            </w:r>
            <w:r w:rsidRPr="005A4242">
              <w:rPr>
                <w:i/>
                <w:iCs/>
                <w:sz w:val="22"/>
                <w:szCs w:val="22"/>
              </w:rPr>
              <w:t>b</w:t>
            </w:r>
          </w:p>
        </w:tc>
      </w:tr>
      <w:tr w:rsidR="00F85D05" w:rsidRPr="005F5707">
        <w:trPr>
          <w:trHeight w:val="1080"/>
        </w:trPr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>8</w:t>
            </w:r>
            <w:r w:rsidRPr="005A4242">
              <w:rPr>
                <w:i/>
                <w:iCs/>
                <w:sz w:val="22"/>
                <w:szCs w:val="22"/>
              </w:rPr>
              <w:t>m</w:t>
            </w:r>
            <w:r w:rsidRPr="005A4242">
              <w:rPr>
                <w:rFonts w:ascii="Arial" w:hAnsi="Arial" w:cs="Arial"/>
                <w:sz w:val="22"/>
                <w:szCs w:val="22"/>
              </w:rPr>
              <w:t xml:space="preserve"> + 4</w:t>
            </w:r>
            <w:r w:rsidRPr="005A4242">
              <w:rPr>
                <w:i/>
                <w:iCs/>
                <w:sz w:val="22"/>
                <w:szCs w:val="22"/>
              </w:rPr>
              <w:t>m</w:t>
            </w:r>
          </w:p>
        </w:tc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>3q + 5q + 7 + 3</w:t>
            </w:r>
          </w:p>
          <w:p w:rsidR="00F85D05" w:rsidRPr="005A4242" w:rsidRDefault="00F85D05" w:rsidP="005A4242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</w:p>
          <w:p w:rsidR="00F85D05" w:rsidRPr="005A4242" w:rsidRDefault="00F85D05" w:rsidP="005A4242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</w:p>
          <w:p w:rsidR="00F85D05" w:rsidRPr="005A4242" w:rsidRDefault="00F85D05" w:rsidP="005A4242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</w:p>
          <w:p w:rsidR="00F85D05" w:rsidRPr="005A4242" w:rsidRDefault="00F85D05" w:rsidP="005A4242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85D05" w:rsidRPr="005F5707">
        <w:trPr>
          <w:trHeight w:val="1080"/>
        </w:trPr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 xml:space="preserve">2a + 3(a + 5) </w:t>
            </w:r>
          </w:p>
        </w:tc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>5 + 8</w:t>
            </w:r>
            <w:r w:rsidRPr="005A4242">
              <w:rPr>
                <w:rFonts w:ascii="Arial" w:hAnsi="Arial" w:cs="Arial"/>
                <w:i/>
                <w:iCs/>
                <w:sz w:val="22"/>
                <w:szCs w:val="22"/>
              </w:rPr>
              <w:t>h</w:t>
            </w:r>
            <w:r w:rsidRPr="005A4242">
              <w:rPr>
                <w:rFonts w:ascii="Arial" w:hAnsi="Arial" w:cs="Arial"/>
                <w:sz w:val="22"/>
                <w:szCs w:val="22"/>
              </w:rPr>
              <w:t xml:space="preserve"> + 9 – 2</w:t>
            </w:r>
            <w:r w:rsidRPr="005A4242">
              <w:rPr>
                <w:rFonts w:ascii="Arial" w:hAnsi="Arial" w:cs="Arial"/>
                <w:i/>
                <w:iCs/>
                <w:sz w:val="22"/>
                <w:szCs w:val="22"/>
              </w:rPr>
              <w:t>h</w:t>
            </w:r>
          </w:p>
          <w:p w:rsidR="00F85D05" w:rsidRPr="005A4242" w:rsidRDefault="00F85D05" w:rsidP="005A4242">
            <w:pPr>
              <w:ind w:left="360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:rsidR="00F85D05" w:rsidRPr="005A4242" w:rsidRDefault="00F85D05" w:rsidP="005A4242">
            <w:pPr>
              <w:ind w:left="360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:rsidR="00F85D05" w:rsidRPr="005A4242" w:rsidRDefault="00F85D05" w:rsidP="005A4242">
            <w:pPr>
              <w:ind w:left="360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  <w:p w:rsidR="00F85D05" w:rsidRPr="005A4242" w:rsidRDefault="00F85D05" w:rsidP="005A4242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85D05" w:rsidRPr="00B36C74">
        <w:trPr>
          <w:trHeight w:val="1080"/>
        </w:trPr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 xml:space="preserve">  8x + 5y + 2x  – 3y </w:t>
            </w:r>
          </w:p>
        </w:tc>
        <w:tc>
          <w:tcPr>
            <w:tcW w:w="5148" w:type="dxa"/>
          </w:tcPr>
          <w:p w:rsidR="00F85D05" w:rsidRPr="005A4242" w:rsidRDefault="00F85D05" w:rsidP="005A4242">
            <w:pPr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5A4242">
              <w:rPr>
                <w:rFonts w:ascii="Arial" w:hAnsi="Arial" w:cs="Arial"/>
                <w:sz w:val="22"/>
                <w:szCs w:val="22"/>
              </w:rPr>
              <w:t xml:space="preserve">  10(x + 2)  +  3(x – 1)</w:t>
            </w:r>
          </w:p>
        </w:tc>
      </w:tr>
      <w:tr w:rsidR="00F85D05" w:rsidRPr="00B36C74">
        <w:trPr>
          <w:trHeight w:val="270"/>
        </w:trPr>
        <w:tc>
          <w:tcPr>
            <w:tcW w:w="5148" w:type="dxa"/>
          </w:tcPr>
          <w:p w:rsidR="00F85D05" w:rsidRPr="005A4242" w:rsidRDefault="00F85D05" w:rsidP="00481DE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48" w:type="dxa"/>
          </w:tcPr>
          <w:p w:rsidR="00F85D05" w:rsidRPr="005A4242" w:rsidRDefault="00F85D05" w:rsidP="00481DE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85D05" w:rsidRPr="00B36C74" w:rsidRDefault="00F85D05" w:rsidP="00B36C74">
      <w:pPr>
        <w:pStyle w:val="ListParagraph"/>
        <w:numPr>
          <w:ilvl w:val="0"/>
          <w:numId w:val="2"/>
        </w:numPr>
        <w:tabs>
          <w:tab w:val="num" w:pos="720"/>
          <w:tab w:val="left" w:pos="2340"/>
          <w:tab w:val="left" w:pos="4500"/>
          <w:tab w:val="left" w:pos="4860"/>
        </w:tabs>
        <w:rPr>
          <w:rFonts w:ascii="Arial" w:hAnsi="Arial" w:cs="Arial"/>
          <w:sz w:val="22"/>
          <w:szCs w:val="22"/>
          <w:u w:val="single"/>
        </w:rPr>
      </w:pPr>
      <w:r w:rsidRPr="00B36C74">
        <w:rPr>
          <w:rFonts w:ascii="Arial" w:hAnsi="Arial" w:cs="Arial"/>
          <w:sz w:val="22"/>
          <w:szCs w:val="22"/>
          <w:u w:val="single"/>
        </w:rPr>
        <w:t xml:space="preserve">Review </w:t>
      </w:r>
      <w:r w:rsidRPr="00B36C74">
        <w:rPr>
          <w:rFonts w:ascii="Arial" w:hAnsi="Arial" w:cs="Arial"/>
          <w:sz w:val="22"/>
          <w:szCs w:val="22"/>
        </w:rPr>
        <w:t>– use the back of this paper to write your response.</w:t>
      </w:r>
    </w:p>
    <w:p w:rsidR="00F85D05" w:rsidRPr="00B36C74" w:rsidRDefault="00F85D05" w:rsidP="00481DE5">
      <w:r w:rsidRPr="00B36C74">
        <w:rPr>
          <w:rFonts w:ascii="Arial" w:hAnsi="Arial" w:cs="Arial"/>
          <w:sz w:val="22"/>
          <w:szCs w:val="22"/>
        </w:rPr>
        <w:t xml:space="preserve"> </w:t>
      </w:r>
    </w:p>
    <w:p w:rsidR="00F85D05" w:rsidRDefault="00F85D05" w:rsidP="00481DE5">
      <w:r>
        <w:t xml:space="preserve">A teacher made the </w:t>
      </w:r>
      <w:r>
        <w:rPr>
          <w:b/>
          <w:bCs/>
        </w:rPr>
        <w:t>dot</w:t>
      </w:r>
      <w:r w:rsidRPr="00696566">
        <w:rPr>
          <w:b/>
          <w:bCs/>
        </w:rPr>
        <w:t xml:space="preserve"> plot</w:t>
      </w:r>
      <w:r>
        <w:t xml:space="preserve"> below from the data her students collected for the statistical question:  </w:t>
      </w:r>
    </w:p>
    <w:p w:rsidR="00F85D05" w:rsidRDefault="00F85D05" w:rsidP="00481DE5"/>
    <w:p w:rsidR="00F85D05" w:rsidRPr="00217609" w:rsidRDefault="00F85D05" w:rsidP="00481DE5">
      <w:pPr>
        <w:ind w:left="1440" w:firstLine="720"/>
        <w:rPr>
          <w:i/>
          <w:iCs/>
        </w:rPr>
      </w:pPr>
      <w:r w:rsidRPr="00217609">
        <w:rPr>
          <w:i/>
          <w:iCs/>
        </w:rPr>
        <w:t xml:space="preserve">How many minutes </w:t>
      </w:r>
      <w:r>
        <w:rPr>
          <w:i/>
          <w:iCs/>
        </w:rPr>
        <w:t>does it take you to run a mile</w:t>
      </w:r>
      <w:r w:rsidRPr="00217609">
        <w:rPr>
          <w:i/>
          <w:iCs/>
        </w:rPr>
        <w:t>?</w:t>
      </w:r>
    </w:p>
    <w:p w:rsidR="00F85D05" w:rsidRDefault="00F85D05" w:rsidP="00481DE5"/>
    <w:p w:rsidR="00F85D05" w:rsidRDefault="00F85D05" w:rsidP="00481DE5">
      <w:r>
        <w:tab/>
      </w:r>
      <w:r>
        <w:tab/>
      </w:r>
      <w:r>
        <w:tab/>
      </w:r>
      <w:r>
        <w:tab/>
      </w:r>
      <w:r>
        <w:tab/>
        <w:t>●</w:t>
      </w:r>
    </w:p>
    <w:p w:rsidR="00F85D05" w:rsidRDefault="00F85D05" w:rsidP="00481DE5">
      <w:r>
        <w:tab/>
      </w:r>
      <w:r>
        <w:tab/>
      </w:r>
      <w:r>
        <w:tab/>
        <w:t>●</w:t>
      </w:r>
      <w:r>
        <w:tab/>
        <w:t>●</w:t>
      </w:r>
      <w:r>
        <w:tab/>
        <w:t>●</w:t>
      </w:r>
    </w:p>
    <w:p w:rsidR="00F85D05" w:rsidRDefault="00F85D05" w:rsidP="00481DE5">
      <w:r>
        <w:tab/>
      </w:r>
      <w:r>
        <w:tab/>
      </w:r>
      <w:r>
        <w:tab/>
        <w:t>●</w:t>
      </w:r>
      <w:r>
        <w:tab/>
        <w:t>●</w:t>
      </w:r>
      <w:r>
        <w:tab/>
        <w:t>●</w:t>
      </w:r>
    </w:p>
    <w:p w:rsidR="00F85D05" w:rsidRDefault="00F85D05" w:rsidP="00481DE5">
      <w:r>
        <w:tab/>
      </w:r>
      <w:r>
        <w:tab/>
      </w:r>
      <w:r>
        <w:tab/>
        <w:t>●</w:t>
      </w:r>
      <w:r>
        <w:tab/>
        <w:t>●</w:t>
      </w:r>
      <w:r>
        <w:tab/>
        <w:t>●</w:t>
      </w:r>
    </w:p>
    <w:p w:rsidR="00F85D05" w:rsidRDefault="00F85D05" w:rsidP="00481DE5">
      <w:r>
        <w:tab/>
      </w:r>
      <w:r>
        <w:tab/>
      </w:r>
      <w:r>
        <w:tab/>
        <w:t>●</w:t>
      </w:r>
      <w:r>
        <w:tab/>
        <w:t>●</w:t>
      </w:r>
      <w:r>
        <w:tab/>
        <w:t>●</w:t>
      </w:r>
      <w:r>
        <w:tab/>
        <w:t>●</w:t>
      </w:r>
    </w:p>
    <w:p w:rsidR="00F85D05" w:rsidRDefault="00F85D05" w:rsidP="00481DE5">
      <w:r>
        <w:tab/>
      </w:r>
      <w:r>
        <w:tab/>
      </w:r>
      <w:r>
        <w:tab/>
        <w:t>●</w:t>
      </w:r>
      <w:r>
        <w:tab/>
        <w:t>●</w:t>
      </w:r>
      <w:r>
        <w:tab/>
        <w:t>●</w:t>
      </w:r>
      <w:r>
        <w:tab/>
        <w:t>●</w:t>
      </w:r>
      <w:r>
        <w:tab/>
        <w:t>●</w:t>
      </w:r>
      <w:r>
        <w:tab/>
      </w:r>
      <w:r>
        <w:tab/>
        <w:t>●</w:t>
      </w:r>
    </w:p>
    <w:p w:rsidR="00F85D05" w:rsidRDefault="00F85D05" w:rsidP="00481DE5">
      <w:r>
        <w:rPr>
          <w:noProof/>
        </w:rPr>
        <w:pict>
          <v:line id="_x0000_s1026" style="position:absolute;z-index:251658240" from="54pt,4.8pt" to="396pt,4.8pt" wrapcoords="15 4 4 9 4 12 15 17 448 17 459 12 459 9 448 4 15 4" strokecolor="#4a7ebb" strokeweight="3.5pt">
            <v:fill o:detectmouseclick="t"/>
            <v:stroke startarrow="block" endarrow="block"/>
            <v:shadow on="t" opacity="22938f" offset="0"/>
            <w10:wrap type="tight"/>
          </v:line>
        </w:pict>
      </w:r>
    </w:p>
    <w:p w:rsidR="00F85D05" w:rsidRDefault="00F85D05" w:rsidP="00481DE5">
      <w:r>
        <w:tab/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  <w:r>
        <w:tab/>
        <w:t>11</w:t>
      </w:r>
      <w:r>
        <w:tab/>
        <w:t>12</w:t>
      </w:r>
      <w:r>
        <w:tab/>
        <w:t>13</w:t>
      </w:r>
      <w:r>
        <w:tab/>
        <w:t>14</w:t>
      </w:r>
    </w:p>
    <w:p w:rsidR="00F85D05" w:rsidRDefault="00F85D05" w:rsidP="00481DE5">
      <w:r>
        <w:tab/>
      </w:r>
    </w:p>
    <w:p w:rsidR="00F85D05" w:rsidRPr="00217609" w:rsidRDefault="00F85D05" w:rsidP="00481DE5">
      <w:pPr>
        <w:rPr>
          <w:rFonts w:ascii="Agency FB" w:hAnsi="Agency FB" w:cs="Agency FB"/>
        </w:rPr>
      </w:pPr>
      <w:r>
        <w:tab/>
      </w:r>
      <w:r>
        <w:tab/>
      </w:r>
      <w:r>
        <w:tab/>
      </w:r>
      <w:r>
        <w:tab/>
        <w:t xml:space="preserve">        </w:t>
      </w:r>
      <w:r w:rsidRPr="00217609">
        <w:rPr>
          <w:rFonts w:ascii="Agency FB" w:hAnsi="Agency FB" w:cs="Agency FB"/>
        </w:rPr>
        <w:t>Number of Minutes</w:t>
      </w:r>
    </w:p>
    <w:p w:rsidR="00F85D05" w:rsidRDefault="00F85D05" w:rsidP="00481DE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85D05" w:rsidRDefault="00F85D05" w:rsidP="00481DE5">
      <w:r>
        <w:t xml:space="preserve">Describe the overall shape of the data.  Try to use some of the following words in your explanation:  </w:t>
      </w:r>
    </w:p>
    <w:p w:rsidR="00F85D05" w:rsidRDefault="00F85D05" w:rsidP="00481DE5">
      <w:r>
        <w:t>center, spread, cluster, mode, outlier, skew.</w:t>
      </w:r>
    </w:p>
    <w:p w:rsidR="00F85D05" w:rsidRPr="00481DE5" w:rsidRDefault="00F85D05" w:rsidP="00481DE5">
      <w:pPr>
        <w:tabs>
          <w:tab w:val="left" w:pos="2340"/>
          <w:tab w:val="left" w:pos="4500"/>
        </w:tabs>
        <w:rPr>
          <w:rFonts w:ascii="Arial" w:hAnsi="Arial" w:cs="Arial"/>
          <w:sz w:val="22"/>
          <w:szCs w:val="22"/>
        </w:rPr>
      </w:pPr>
    </w:p>
    <w:sectPr w:rsidR="00F85D05" w:rsidRPr="00481DE5" w:rsidSect="00626A57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83D2E"/>
    <w:multiLevelType w:val="hybridMultilevel"/>
    <w:tmpl w:val="9A16B5F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2D7979"/>
    <w:multiLevelType w:val="hybridMultilevel"/>
    <w:tmpl w:val="1CB2242C"/>
    <w:lvl w:ilvl="0" w:tplc="9C90DE7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4319"/>
    <w:rsid w:val="00002490"/>
    <w:rsid w:val="00024319"/>
    <w:rsid w:val="000C4432"/>
    <w:rsid w:val="00217609"/>
    <w:rsid w:val="004472C3"/>
    <w:rsid w:val="00481DE5"/>
    <w:rsid w:val="0050369F"/>
    <w:rsid w:val="005A4242"/>
    <w:rsid w:val="005F5707"/>
    <w:rsid w:val="00626A57"/>
    <w:rsid w:val="006371FE"/>
    <w:rsid w:val="0065476B"/>
    <w:rsid w:val="00696566"/>
    <w:rsid w:val="00732451"/>
    <w:rsid w:val="007A141B"/>
    <w:rsid w:val="0091201D"/>
    <w:rsid w:val="00930A11"/>
    <w:rsid w:val="0099011D"/>
    <w:rsid w:val="00B36C74"/>
    <w:rsid w:val="00B65FBE"/>
    <w:rsid w:val="00BB277E"/>
    <w:rsid w:val="00CB3439"/>
    <w:rsid w:val="00D77446"/>
    <w:rsid w:val="00E77821"/>
    <w:rsid w:val="00F85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77E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570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6C74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126</Words>
  <Characters>724</Characters>
  <Application>Microsoft Office Outlook</Application>
  <DocSecurity>0</DocSecurity>
  <Lines>0</Lines>
  <Paragraphs>0</Paragraphs>
  <ScaleCrop>false</ScaleCrop>
  <Company>CCUSD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Mathematical Expressions</dc:title>
  <dc:subject/>
  <dc:creator>Teacher</dc:creator>
  <cp:keywords/>
  <dc:description/>
  <cp:lastModifiedBy>Teacher</cp:lastModifiedBy>
  <cp:revision>2</cp:revision>
  <cp:lastPrinted>2014-05-14T19:01:00Z</cp:lastPrinted>
  <dcterms:created xsi:type="dcterms:W3CDTF">2014-05-19T14:54:00Z</dcterms:created>
  <dcterms:modified xsi:type="dcterms:W3CDTF">2014-05-19T14:54:00Z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