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98E" w:rsidRDefault="00A1798E" w:rsidP="00CC62BC">
      <w:pPr>
        <w:jc w:val="center"/>
      </w:pPr>
    </w:p>
    <w:p w:rsidR="00A1798E" w:rsidRDefault="00A1798E" w:rsidP="00882415">
      <w:pPr>
        <w:ind w:left="4320" w:firstLine="720"/>
      </w:pPr>
      <w:r>
        <w:t xml:space="preserve">    Your Name:________________</w:t>
      </w:r>
    </w:p>
    <w:p w:rsidR="00A1798E" w:rsidRDefault="00A1798E" w:rsidP="00882415">
      <w:pPr>
        <w:jc w:val="center"/>
      </w:pPr>
      <w:r>
        <w:t xml:space="preserve">      </w:t>
      </w:r>
      <w:r>
        <w:tab/>
      </w:r>
      <w:r>
        <w:tab/>
      </w:r>
      <w:r>
        <w:tab/>
      </w:r>
      <w:r>
        <w:tab/>
      </w:r>
      <w:r>
        <w:tab/>
      </w:r>
      <w:r>
        <w:tab/>
      </w:r>
      <w:r>
        <w:tab/>
        <w:t>Block/ Date: _____; _________</w:t>
      </w:r>
    </w:p>
    <w:p w:rsidR="00A1798E" w:rsidRDefault="00A1798E" w:rsidP="00882415">
      <w:pPr>
        <w:jc w:val="center"/>
      </w:pPr>
    </w:p>
    <w:p w:rsidR="00A1798E" w:rsidRDefault="00A1798E" w:rsidP="00CC62BC">
      <w:pPr>
        <w:jc w:val="center"/>
      </w:pPr>
      <w:r>
        <w:t xml:space="preserve">Lab #___  Lab Name: ______________________________  </w:t>
      </w:r>
    </w:p>
    <w:p w:rsidR="00A1798E" w:rsidRDefault="00A1798E" w:rsidP="00CC62BC">
      <w:pPr>
        <w:jc w:val="center"/>
      </w:pPr>
      <w:r>
        <w:t xml:space="preserve">PRE-LAB WRITE-UP </w:t>
      </w:r>
    </w:p>
    <w:p w:rsidR="00A1798E" w:rsidRDefault="00A1798E" w:rsidP="00CC62BC">
      <w:pPr>
        <w:jc w:val="center"/>
      </w:pPr>
    </w:p>
    <w:p w:rsidR="00A1798E" w:rsidRDefault="00A1798E" w:rsidP="00CC62BC">
      <w:pPr>
        <w:ind w:right="-180"/>
      </w:pPr>
      <w:r>
        <w:t xml:space="preserve"> LabBench quizzes turned in before we conduct the lab.  These can be accessed at the following URL: </w:t>
      </w:r>
      <w:hyperlink r:id="rId7" w:history="1">
        <w:r w:rsidRPr="00E309A5">
          <w:rPr>
            <w:rStyle w:val="Hyperlink"/>
          </w:rPr>
          <w:t>http://www.phschool.com/science/biology_place/labbench/</w:t>
        </w:r>
      </w:hyperlink>
      <w:r>
        <w:t xml:space="preserve">  </w:t>
      </w:r>
    </w:p>
    <w:p w:rsidR="00A1798E" w:rsidRPr="00CC62BC" w:rsidRDefault="00A1798E" w:rsidP="00CC62BC">
      <w:pPr>
        <w:ind w:right="-180"/>
      </w:pPr>
    </w:p>
    <w:p w:rsidR="00A1798E" w:rsidRDefault="00A1798E" w:rsidP="00CC62BC">
      <w:r>
        <w:t xml:space="preserve">After reading the Lab Handout instructions and completing the LabBench Tutorial and Quiz, answer the following questions </w:t>
      </w:r>
      <w:r w:rsidRPr="00C45917">
        <w:rPr>
          <w:b/>
        </w:rPr>
        <w:t>for each section of the lab</w:t>
      </w:r>
      <w:r>
        <w:t>.  LABEL EACH SECTION CLEARLY (e.g. A, B, C or D and 1, 2, or 3) and LEAVE A SPACE BETWEEN EACH SECTION  (e.g. A, B, C, or D) of the lab. This write-up should be COMPLETED on your desk from the moment the bell rings on the day before the lab.</w:t>
      </w:r>
    </w:p>
    <w:p w:rsidR="00A1798E" w:rsidRDefault="00A1798E" w:rsidP="00CC62BC"/>
    <w:p w:rsidR="00A1798E" w:rsidRDefault="00A1798E" w:rsidP="00F9386F">
      <w:pPr>
        <w:numPr>
          <w:ilvl w:val="0"/>
          <w:numId w:val="1"/>
        </w:numPr>
      </w:pPr>
      <w:r>
        <w:t xml:space="preserve">What is the purpose of this section?  (What is being studied?) </w:t>
      </w:r>
    </w:p>
    <w:p w:rsidR="00A1798E" w:rsidRDefault="00A1798E" w:rsidP="00F9386F">
      <w:pPr>
        <w:numPr>
          <w:ilvl w:val="0"/>
          <w:numId w:val="1"/>
        </w:numPr>
      </w:pPr>
      <w:r>
        <w:t xml:space="preserve">What is your hypothesis concerning this section?  (How will one variable change as a result of the other?)  Note: Identify the independent and dependent variables here by writing </w:t>
      </w:r>
      <w:r w:rsidRPr="00C45917">
        <w:rPr>
          <w:b/>
        </w:rPr>
        <w:t>and</w:t>
      </w:r>
      <w:r>
        <w:t xml:space="preserve"> </w:t>
      </w:r>
      <w:r w:rsidRPr="00C45917">
        <w:rPr>
          <w:b/>
        </w:rPr>
        <w:t>circling</w:t>
      </w:r>
      <w:r>
        <w:t xml:space="preserve"> “(</w:t>
      </w:r>
      <w:r w:rsidRPr="00C45917">
        <w:t>IV</w:t>
      </w:r>
      <w:r>
        <w:t>)” and “(</w:t>
      </w:r>
      <w:r w:rsidRPr="00C45917">
        <w:t>DV</w:t>
      </w:r>
      <w:r>
        <w:t xml:space="preserve">)” where appropriate. </w:t>
      </w:r>
    </w:p>
    <w:p w:rsidR="00A1798E" w:rsidRDefault="00A1798E" w:rsidP="00F9386F">
      <w:pPr>
        <w:numPr>
          <w:ilvl w:val="0"/>
          <w:numId w:val="1"/>
        </w:numPr>
      </w:pPr>
      <w:r>
        <w:t>Explain, in detail, the scientific reasoning behind your hypothesis (hypotheses).</w:t>
      </w:r>
    </w:p>
    <w:p w:rsidR="00A1798E" w:rsidRDefault="00A1798E" w:rsidP="00F9386F">
      <w:pPr>
        <w:ind w:left="360"/>
      </w:pPr>
    </w:p>
    <w:p w:rsidR="00A1798E" w:rsidRPr="002D3B44" w:rsidRDefault="00A1798E" w:rsidP="00F9386F">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2D3B44">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Pr="002D3B44" w:rsidRDefault="00A1798E" w:rsidP="00CF4ACE">
      <w:pPr>
        <w:ind w:left="360"/>
        <w:rPr>
          <w:sz w:val="28"/>
          <w:szCs w:val="28"/>
        </w:rPr>
      </w:pPr>
      <w:r w:rsidRPr="002D3B44">
        <w:rPr>
          <w:sz w:val="28"/>
          <w:szCs w:val="28"/>
        </w:rPr>
        <w:t>___________________________________________________________</w:t>
      </w:r>
    </w:p>
    <w:p w:rsidR="00A1798E" w:rsidRDefault="00A1798E" w:rsidP="00C45917">
      <w:pPr>
        <w:ind w:left="360"/>
      </w:pPr>
      <w:r>
        <w:t>DRAWINGS:  In the space below, include drawings of the treatments for each section where it is relevant.  Indicate reagents, quantities, times and any other pertinent information.  Number each step and circle that number.  You should be able to use these drawings as your lab instructions!  LABEL EACH SECTION CLEARLY!!</w:t>
      </w:r>
    </w:p>
    <w:p w:rsidR="00A1798E" w:rsidRDefault="00A1798E" w:rsidP="00C45917">
      <w:pPr>
        <w:ind w:left="360"/>
      </w:pPr>
    </w:p>
    <w:p w:rsidR="00A1798E" w:rsidRDefault="00A1798E" w:rsidP="00C45917">
      <w:pPr>
        <w:ind w:left="360"/>
      </w:pPr>
    </w:p>
    <w:p w:rsidR="00A1798E" w:rsidRDefault="00A1798E" w:rsidP="00C45917">
      <w:pPr>
        <w:ind w:left="360"/>
      </w:pPr>
    </w:p>
    <w:p w:rsidR="00A1798E" w:rsidRPr="00CC62BC" w:rsidRDefault="00A1798E" w:rsidP="00C45917">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F9386F">
      <w:pPr>
        <w:ind w:left="360"/>
      </w:pPr>
    </w:p>
    <w:p w:rsidR="00A1798E" w:rsidRDefault="00A1798E" w:rsidP="00C45917">
      <w:pPr>
        <w:ind w:left="360"/>
      </w:pPr>
      <w:r>
        <w:t>DRAWINGS (con’t)</w:t>
      </w:r>
    </w:p>
    <w:p w:rsidR="00A1798E" w:rsidRPr="00CC62BC" w:rsidRDefault="00A1798E" w:rsidP="00F9386F">
      <w:pPr>
        <w:ind w:left="360"/>
      </w:pPr>
    </w:p>
    <w:sectPr w:rsidR="00A1798E" w:rsidRPr="00CC62BC" w:rsidSect="002D3B44">
      <w:headerReference w:type="default" r:id="rId8"/>
      <w:footerReference w:type="even" r:id="rId9"/>
      <w:footerReference w:type="default" r:id="rId10"/>
      <w:pgSz w:w="12240" w:h="15840"/>
      <w:pgMar w:top="900" w:right="1800" w:bottom="90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798E" w:rsidRDefault="00A1798E">
      <w:r>
        <w:separator/>
      </w:r>
    </w:p>
  </w:endnote>
  <w:endnote w:type="continuationSeparator" w:id="1">
    <w:p w:rsidR="00A1798E" w:rsidRDefault="00A179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98E" w:rsidRDefault="00A1798E" w:rsidP="00731D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798E" w:rsidRDefault="00A1798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98E" w:rsidRDefault="00A1798E" w:rsidP="00731D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A1798E" w:rsidRDefault="00A179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798E" w:rsidRDefault="00A1798E">
      <w:r>
        <w:separator/>
      </w:r>
    </w:p>
  </w:footnote>
  <w:footnote w:type="continuationSeparator" w:id="1">
    <w:p w:rsidR="00A1798E" w:rsidRDefault="00A179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98E" w:rsidRDefault="00A1798E" w:rsidP="00CC62BC">
    <w:pPr>
      <w:ind w:left="5760"/>
      <w:jc w:val="right"/>
    </w:pPr>
    <w:r>
      <w:t>AP BIOLOGY</w:t>
    </w:r>
  </w:p>
  <w:p w:rsidR="00A1798E" w:rsidRDefault="00A1798E" w:rsidP="00882415">
    <w:pPr>
      <w:ind w:left="5760"/>
      <w:jc w:val="right"/>
    </w:pPr>
    <w:r>
      <w:t xml:space="preserve">L. Sharp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B353AB"/>
    <w:multiLevelType w:val="hybridMultilevel"/>
    <w:tmpl w:val="D6E6BDF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62BC"/>
    <w:rsid w:val="002C6550"/>
    <w:rsid w:val="002D3B44"/>
    <w:rsid w:val="003D2F14"/>
    <w:rsid w:val="005E5485"/>
    <w:rsid w:val="00731D4E"/>
    <w:rsid w:val="00757A4A"/>
    <w:rsid w:val="00882415"/>
    <w:rsid w:val="00937506"/>
    <w:rsid w:val="00A1798E"/>
    <w:rsid w:val="00A90896"/>
    <w:rsid w:val="00B80145"/>
    <w:rsid w:val="00C45917"/>
    <w:rsid w:val="00CC62BC"/>
    <w:rsid w:val="00CF4ACE"/>
    <w:rsid w:val="00E309A5"/>
    <w:rsid w:val="00E85DE0"/>
    <w:rsid w:val="00F9386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506"/>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C62BC"/>
    <w:pPr>
      <w:tabs>
        <w:tab w:val="center" w:pos="4320"/>
        <w:tab w:val="right" w:pos="8640"/>
      </w:tabs>
    </w:pPr>
  </w:style>
  <w:style w:type="character" w:customStyle="1" w:styleId="HeaderChar">
    <w:name w:val="Header Char"/>
    <w:basedOn w:val="DefaultParagraphFont"/>
    <w:link w:val="Header"/>
    <w:uiPriority w:val="99"/>
    <w:semiHidden/>
    <w:rsid w:val="00A45E5B"/>
    <w:rPr>
      <w:sz w:val="24"/>
      <w:szCs w:val="24"/>
    </w:rPr>
  </w:style>
  <w:style w:type="paragraph" w:styleId="Footer">
    <w:name w:val="footer"/>
    <w:basedOn w:val="Normal"/>
    <w:link w:val="FooterChar"/>
    <w:uiPriority w:val="99"/>
    <w:rsid w:val="00CC62BC"/>
    <w:pPr>
      <w:tabs>
        <w:tab w:val="center" w:pos="4320"/>
        <w:tab w:val="right" w:pos="8640"/>
      </w:tabs>
    </w:pPr>
  </w:style>
  <w:style w:type="character" w:customStyle="1" w:styleId="FooterChar">
    <w:name w:val="Footer Char"/>
    <w:basedOn w:val="DefaultParagraphFont"/>
    <w:link w:val="Footer"/>
    <w:uiPriority w:val="99"/>
    <w:semiHidden/>
    <w:rsid w:val="00A45E5B"/>
    <w:rPr>
      <w:sz w:val="24"/>
      <w:szCs w:val="24"/>
    </w:rPr>
  </w:style>
  <w:style w:type="character" w:styleId="Hyperlink">
    <w:name w:val="Hyperlink"/>
    <w:basedOn w:val="DefaultParagraphFont"/>
    <w:uiPriority w:val="99"/>
    <w:rsid w:val="00CC62BC"/>
    <w:rPr>
      <w:rFonts w:cs="Times New Roman"/>
      <w:color w:val="0000FF"/>
      <w:u w:val="single"/>
    </w:rPr>
  </w:style>
  <w:style w:type="character" w:styleId="PageNumber">
    <w:name w:val="page number"/>
    <w:basedOn w:val="DefaultParagraphFont"/>
    <w:uiPriority w:val="99"/>
    <w:rsid w:val="00731D4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hschool.com/science/biology_place/labben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4</Pages>
  <Words>800</Words>
  <Characters>4566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#___  Lab Name: ______________________________  </dc:title>
  <dc:subject/>
  <dc:creator>Scott</dc:creator>
  <cp:keywords/>
  <dc:description/>
  <cp:lastModifiedBy> HHS</cp:lastModifiedBy>
  <cp:revision>2</cp:revision>
  <cp:lastPrinted>2007-08-07T21:56:00Z</cp:lastPrinted>
  <dcterms:created xsi:type="dcterms:W3CDTF">2009-10-19T20:42:00Z</dcterms:created>
  <dcterms:modified xsi:type="dcterms:W3CDTF">2009-10-19T20:42:00Z</dcterms:modified>
</cp:coreProperties>
</file>