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88"/>
        <w:gridCol w:w="2880"/>
        <w:gridCol w:w="1350"/>
        <w:gridCol w:w="2101"/>
        <w:gridCol w:w="2057"/>
      </w:tblGrid>
      <w:tr w:rsidR="00404047" w:rsidRPr="008F3551" w:rsidTr="008F3551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2880" w:type="dxa"/>
          </w:tcPr>
          <w:p w:rsidR="00404047" w:rsidRPr="008F3551" w:rsidRDefault="00404047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Self-Grade (YOU)</w:t>
            </w: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404047" w:rsidRPr="008F3551" w:rsidRDefault="00404047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404047" w:rsidRPr="008F3551" w:rsidTr="008F3551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404047" w:rsidRPr="008F3551" w:rsidRDefault="00404047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sz w:val="24"/>
                    <w:szCs w:val="24"/>
                  </w:rPr>
                  <w:t>Ch.</w:t>
                </w:r>
              </w:smartTag>
            </w:smartTag>
            <w:r>
              <w:rPr>
                <w:b/>
                <w:sz w:val="24"/>
                <w:szCs w:val="24"/>
              </w:rPr>
              <w:t xml:space="preserve"> 2 Divider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r w:rsidRPr="00C9405D">
              <w:t>KBAT Chapter 1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10/4</w:t>
            </w: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Family Tree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10/5</w:t>
            </w: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Key Issue 1- Regions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10/7</w:t>
            </w: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Key Issue 2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10/7</w:t>
            </w: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Categorilla of CBR, colored map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10/11</w:t>
            </w: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Key Issue 3- Demographic Transition Model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10/10</w:t>
            </w: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Demographic Transition PPT notes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10/11</w:t>
            </w:r>
          </w:p>
        </w:tc>
        <w:tc>
          <w:tcPr>
            <w:tcW w:w="2880" w:type="dxa"/>
          </w:tcPr>
          <w:p w:rsidR="00404047" w:rsidRDefault="00404047" w:rsidP="008F3551">
            <w:pPr>
              <w:spacing w:after="0" w:line="240" w:lineRule="auto"/>
            </w:pPr>
            <w:r>
              <w:t>Living Graph Activity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10/13</w:t>
            </w: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Key Issue 3 Population Pyramids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10/14</w:t>
            </w: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World in the Balance Video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10/18</w:t>
            </w: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Key Issue 4- Malthus</w:t>
            </w: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10/19</w:t>
            </w: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>Key Issue 4- Declining Birth Rates</w:t>
            </w:r>
          </w:p>
        </w:tc>
        <w:tc>
          <w:tcPr>
            <w:tcW w:w="1350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10/20</w:t>
            </w: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r>
              <w:t xml:space="preserve">Key Issue 4- World Health Threats </w:t>
            </w:r>
          </w:p>
        </w:tc>
        <w:tc>
          <w:tcPr>
            <w:tcW w:w="1350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10/20</w:t>
            </w: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China</w:t>
                </w:r>
              </w:smartTag>
            </w:smartTag>
            <w:r>
              <w:t>’s Lost Girls video/ Child Brides video notes</w:t>
            </w:r>
          </w:p>
        </w:tc>
        <w:tc>
          <w:tcPr>
            <w:tcW w:w="1350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Default="00404047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smartTag w:uri="urn:schemas-microsoft-com:office:smarttags" w:element="place">
              <w:r>
                <w:t>South America</w:t>
              </w:r>
            </w:smartTag>
            <w:r>
              <w:t xml:space="preserve"> map</w:t>
            </w:r>
          </w:p>
        </w:tc>
        <w:tc>
          <w:tcPr>
            <w:tcW w:w="1350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Default="00404047" w:rsidP="008F3551">
            <w:pPr>
              <w:spacing w:after="0" w:line="240" w:lineRule="auto"/>
              <w:jc w:val="center"/>
            </w:pPr>
          </w:p>
        </w:tc>
        <w:tc>
          <w:tcPr>
            <w:tcW w:w="2880" w:type="dxa"/>
          </w:tcPr>
          <w:p w:rsidR="00404047" w:rsidRPr="00C9405D" w:rsidRDefault="00404047" w:rsidP="008F3551">
            <w:pPr>
              <w:spacing w:after="0" w:line="240" w:lineRule="auto"/>
            </w:pPr>
            <w:smartTag w:uri="urn:schemas-microsoft-com:office:smarttags" w:element="place">
              <w:r>
                <w:t>Africa</w:t>
              </w:r>
            </w:smartTag>
            <w:r>
              <w:t xml:space="preserve"> map</w:t>
            </w:r>
          </w:p>
        </w:tc>
        <w:tc>
          <w:tcPr>
            <w:tcW w:w="1350" w:type="dxa"/>
          </w:tcPr>
          <w:p w:rsidR="00404047" w:rsidRDefault="00404047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</w:tr>
      <w:tr w:rsidR="00404047" w:rsidRPr="008F3551" w:rsidTr="008F3551">
        <w:tc>
          <w:tcPr>
            <w:tcW w:w="1188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  <w:tc>
          <w:tcPr>
            <w:tcW w:w="2880" w:type="dxa"/>
          </w:tcPr>
          <w:p w:rsidR="00404047" w:rsidRPr="008F3551" w:rsidRDefault="00404047" w:rsidP="008F3551">
            <w:pPr>
              <w:spacing w:after="0" w:line="240" w:lineRule="auto"/>
            </w:pPr>
          </w:p>
        </w:tc>
        <w:tc>
          <w:tcPr>
            <w:tcW w:w="1350" w:type="dxa"/>
          </w:tcPr>
          <w:p w:rsidR="00404047" w:rsidRPr="008F3551" w:rsidRDefault="00404047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Possible Points:</w:t>
            </w:r>
          </w:p>
          <w:p w:rsidR="00404047" w:rsidRPr="008F3551" w:rsidRDefault="00404047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170</w:t>
            </w:r>
          </w:p>
        </w:tc>
        <w:tc>
          <w:tcPr>
            <w:tcW w:w="2101" w:type="dxa"/>
          </w:tcPr>
          <w:p w:rsidR="00404047" w:rsidRPr="008F3551" w:rsidRDefault="00404047" w:rsidP="008F3551">
            <w:pPr>
              <w:spacing w:after="0" w:line="240" w:lineRule="auto"/>
              <w:rPr>
                <w:rFonts w:ascii="Arial Black" w:hAnsi="Arial Black"/>
                <w:b/>
                <w:sz w:val="28"/>
                <w:szCs w:val="28"/>
              </w:rPr>
            </w:pPr>
            <w:r w:rsidRPr="008F3551">
              <w:rPr>
                <w:rFonts w:ascii="Arial Black" w:hAnsi="Arial Black"/>
                <w:b/>
                <w:sz w:val="28"/>
                <w:szCs w:val="28"/>
              </w:rPr>
              <w:t>Self Grade Total:</w:t>
            </w:r>
          </w:p>
        </w:tc>
        <w:tc>
          <w:tcPr>
            <w:tcW w:w="2057" w:type="dxa"/>
          </w:tcPr>
          <w:p w:rsidR="00404047" w:rsidRPr="008F3551" w:rsidRDefault="00404047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Evaluated Points:</w:t>
            </w:r>
          </w:p>
          <w:p w:rsidR="00404047" w:rsidRPr="008F3551" w:rsidRDefault="00404047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</w:tbl>
    <w:p w:rsidR="00404047" w:rsidRDefault="00404047"/>
    <w:sectPr w:rsidR="00404047" w:rsidSect="00EE18B6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4047" w:rsidRDefault="00404047" w:rsidP="0045063D">
      <w:pPr>
        <w:spacing w:after="0" w:line="240" w:lineRule="auto"/>
      </w:pPr>
      <w:r>
        <w:separator/>
      </w:r>
    </w:p>
  </w:endnote>
  <w:endnote w:type="continuationSeparator" w:id="0">
    <w:p w:rsidR="00404047" w:rsidRDefault="00404047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047" w:rsidRDefault="00404047">
    <w:pPr>
      <w:pStyle w:val="Footer"/>
    </w:pPr>
  </w:p>
  <w:p w:rsidR="00404047" w:rsidRDefault="0040404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4047" w:rsidRDefault="00404047" w:rsidP="0045063D">
      <w:pPr>
        <w:spacing w:after="0" w:line="240" w:lineRule="auto"/>
      </w:pPr>
      <w:r>
        <w:separator/>
      </w:r>
    </w:p>
  </w:footnote>
  <w:footnote w:type="continuationSeparator" w:id="0">
    <w:p w:rsidR="00404047" w:rsidRDefault="00404047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047" w:rsidRPr="00C9405D" w:rsidRDefault="00404047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>Ch</w:t>
    </w:r>
    <w:r>
      <w:rPr>
        <w:b/>
        <w:sz w:val="24"/>
        <w:szCs w:val="24"/>
      </w:rPr>
      <w:t>apter 2</w:t>
    </w:r>
    <w:r w:rsidRPr="00C9405D">
      <w:rPr>
        <w:b/>
        <w:sz w:val="24"/>
        <w:szCs w:val="24"/>
      </w:rPr>
      <w:t xml:space="preserve">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Name:______________________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27B4"/>
    <w:rsid w:val="00035F0E"/>
    <w:rsid w:val="000D6B06"/>
    <w:rsid w:val="00106330"/>
    <w:rsid w:val="00144452"/>
    <w:rsid w:val="001D220D"/>
    <w:rsid w:val="00210C2B"/>
    <w:rsid w:val="00284DFB"/>
    <w:rsid w:val="002A4BC9"/>
    <w:rsid w:val="002D4D95"/>
    <w:rsid w:val="0031786A"/>
    <w:rsid w:val="00404047"/>
    <w:rsid w:val="0045063D"/>
    <w:rsid w:val="004551D8"/>
    <w:rsid w:val="004627B4"/>
    <w:rsid w:val="004C7C38"/>
    <w:rsid w:val="004F6D8D"/>
    <w:rsid w:val="00551F35"/>
    <w:rsid w:val="005C402E"/>
    <w:rsid w:val="005E0B39"/>
    <w:rsid w:val="006272E3"/>
    <w:rsid w:val="0070508E"/>
    <w:rsid w:val="007329DF"/>
    <w:rsid w:val="00756DCC"/>
    <w:rsid w:val="008645F7"/>
    <w:rsid w:val="008F3551"/>
    <w:rsid w:val="00942C1A"/>
    <w:rsid w:val="00972E81"/>
    <w:rsid w:val="00983930"/>
    <w:rsid w:val="00A11169"/>
    <w:rsid w:val="00A524CD"/>
    <w:rsid w:val="00AC72CB"/>
    <w:rsid w:val="00B15FD6"/>
    <w:rsid w:val="00B40F7A"/>
    <w:rsid w:val="00BC309B"/>
    <w:rsid w:val="00C9043C"/>
    <w:rsid w:val="00C9405D"/>
    <w:rsid w:val="00CB467A"/>
    <w:rsid w:val="00D755F8"/>
    <w:rsid w:val="00D95DB9"/>
    <w:rsid w:val="00E45D14"/>
    <w:rsid w:val="00EE18B6"/>
    <w:rsid w:val="00F676A9"/>
    <w:rsid w:val="00FD1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1</Pages>
  <Words>112</Words>
  <Characters>641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Heather</dc:creator>
  <cp:keywords/>
  <dc:description/>
  <cp:lastModifiedBy>PLHS</cp:lastModifiedBy>
  <cp:revision>5</cp:revision>
  <cp:lastPrinted>2010-05-24T15:34:00Z</cp:lastPrinted>
  <dcterms:created xsi:type="dcterms:W3CDTF">2010-10-25T19:11:00Z</dcterms:created>
  <dcterms:modified xsi:type="dcterms:W3CDTF">2011-10-21T21:02:00Z</dcterms:modified>
</cp:coreProperties>
</file>