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27F" w:rsidRDefault="00D1127F" w:rsidP="00274DC6">
      <w:pPr>
        <w:pStyle w:val="Heading1"/>
        <w:rPr>
          <w:rFonts w:ascii="Times New Roman" w:hAnsi="Times New Roman" w:cs="Times New Roman"/>
          <w:i/>
          <w:iCs/>
          <w:sz w:val="24"/>
          <w:szCs w:val="24"/>
        </w:rPr>
      </w:pPr>
      <w:r w:rsidRPr="00274DC6">
        <w:rPr>
          <w:rFonts w:ascii="Times New Roman" w:hAnsi="Times New Roman" w:cs="Times New Roman"/>
          <w:i/>
          <w:iCs/>
          <w:sz w:val="24"/>
          <w:szCs w:val="24"/>
        </w:rPr>
        <w:t xml:space="preserve">The Great Gatsby </w:t>
      </w:r>
    </w:p>
    <w:p w:rsidR="00D1127F" w:rsidRPr="00274DC6" w:rsidRDefault="00D1127F" w:rsidP="00274DC6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274DC6">
        <w:rPr>
          <w:rFonts w:ascii="Times New Roman" w:hAnsi="Times New Roman" w:cs="Times New Roman"/>
          <w:sz w:val="24"/>
          <w:szCs w:val="24"/>
        </w:rPr>
        <w:t>Vocabulary Words</w:t>
      </w:r>
    </w:p>
    <w:p w:rsidR="00D1127F" w:rsidRDefault="00D1127F" w:rsidP="00274DC6">
      <w:pPr>
        <w:rPr>
          <w:color w:val="000000"/>
        </w:rPr>
        <w:sectPr w:rsidR="00D1127F" w:rsidSect="00E22787">
          <w:pgSz w:w="12240" w:h="15840"/>
          <w:pgMar w:top="1440" w:right="1440" w:bottom="720" w:left="1440" w:header="720" w:footer="720" w:gutter="0"/>
          <w:cols w:num="3" w:space="720"/>
          <w:docGrid w:linePitch="360"/>
        </w:sectPr>
      </w:pPr>
      <w:bookmarkStart w:id="0" w:name="return"/>
      <w:bookmarkEnd w:id="0"/>
      <w:r w:rsidRPr="00274DC6">
        <w:rPr>
          <w:color w:val="000000"/>
        </w:rPr>
        <w:br/>
      </w:r>
      <w:bookmarkStart w:id="1" w:name="c1"/>
      <w:bookmarkEnd w:id="1"/>
    </w:p>
    <w:p w:rsidR="00D1127F" w:rsidRPr="00274DC6" w:rsidRDefault="00D1127F" w:rsidP="00274DC6">
      <w:pPr>
        <w:rPr>
          <w:color w:val="000000"/>
        </w:rPr>
      </w:pPr>
      <w:r w:rsidRPr="00274DC6">
        <w:rPr>
          <w:color w:val="000000"/>
        </w:rPr>
        <w:t xml:space="preserve">Chapter 1 </w:t>
      </w:r>
    </w:p>
    <w:p w:rsidR="00D1127F" w:rsidRPr="00274DC6" w:rsidRDefault="00D1127F" w:rsidP="00274DC6">
      <w:pPr>
        <w:numPr>
          <w:ilvl w:val="0"/>
          <w:numId w:val="1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Feign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1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Supercilious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1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Conscientious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1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Incredulous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1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Reciprocal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1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Wan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1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Complacent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1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Intimation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1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Infinite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1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Anon</w:t>
      </w:r>
    </w:p>
    <w:p w:rsidR="00D1127F" w:rsidRPr="00274DC6" w:rsidRDefault="00D1127F" w:rsidP="00274DC6">
      <w:pPr>
        <w:pStyle w:val="NormalWeb"/>
        <w:rPr>
          <w:color w:val="000000"/>
        </w:rPr>
      </w:pPr>
      <w:bookmarkStart w:id="2" w:name="c2"/>
      <w:bookmarkEnd w:id="2"/>
      <w:r w:rsidRPr="00274DC6">
        <w:rPr>
          <w:color w:val="000000"/>
        </w:rPr>
        <w:t xml:space="preserve">Chapter 2 </w:t>
      </w:r>
    </w:p>
    <w:p w:rsidR="00D1127F" w:rsidRPr="00274DC6" w:rsidRDefault="00D1127F" w:rsidP="00274DC6">
      <w:pPr>
        <w:numPr>
          <w:ilvl w:val="0"/>
          <w:numId w:val="2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Contiguous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2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Facet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2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Cower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2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Interpose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2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Apathetic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2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Languid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2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Imply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2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Strident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2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Deft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2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Clad</w:t>
      </w:r>
    </w:p>
    <w:p w:rsidR="00D1127F" w:rsidRPr="00274DC6" w:rsidRDefault="00D1127F" w:rsidP="00274DC6">
      <w:pPr>
        <w:pStyle w:val="NormalWeb"/>
        <w:rPr>
          <w:color w:val="000000"/>
        </w:rPr>
      </w:pPr>
      <w:bookmarkStart w:id="3" w:name="c3"/>
      <w:bookmarkEnd w:id="3"/>
      <w:r w:rsidRPr="00274DC6">
        <w:rPr>
          <w:color w:val="000000"/>
        </w:rPr>
        <w:t xml:space="preserve">Chapter 3 </w:t>
      </w:r>
    </w:p>
    <w:p w:rsidR="00D1127F" w:rsidRPr="00274DC6" w:rsidRDefault="00D1127F" w:rsidP="00274DC6">
      <w:pPr>
        <w:numPr>
          <w:ilvl w:val="0"/>
          <w:numId w:val="3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Permeate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3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Innuendo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3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Erroneous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3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Vehement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3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Cordial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3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Impetuous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3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Vacuous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3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Corpulent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3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Provincial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3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Din</w:t>
      </w:r>
    </w:p>
    <w:p w:rsidR="00D1127F" w:rsidRPr="00274DC6" w:rsidRDefault="00D1127F" w:rsidP="00274DC6">
      <w:pPr>
        <w:pStyle w:val="NormalWeb"/>
        <w:rPr>
          <w:color w:val="000000"/>
        </w:rPr>
      </w:pPr>
      <w:bookmarkStart w:id="4" w:name="c4"/>
      <w:bookmarkEnd w:id="4"/>
    </w:p>
    <w:p w:rsidR="00D1127F" w:rsidRPr="00274DC6" w:rsidRDefault="00D1127F" w:rsidP="00274DC6">
      <w:pPr>
        <w:pStyle w:val="NormalWeb"/>
        <w:rPr>
          <w:color w:val="000000"/>
        </w:rPr>
      </w:pPr>
    </w:p>
    <w:p w:rsidR="00D1127F" w:rsidRPr="00274DC6" w:rsidRDefault="00D1127F" w:rsidP="00274DC6">
      <w:pPr>
        <w:pStyle w:val="NormalWeb"/>
        <w:rPr>
          <w:color w:val="000000"/>
        </w:rPr>
      </w:pPr>
      <w:r w:rsidRPr="00274DC6">
        <w:rPr>
          <w:color w:val="000000"/>
        </w:rPr>
        <w:t xml:space="preserve">Chapter 4 </w:t>
      </w:r>
    </w:p>
    <w:p w:rsidR="00D1127F" w:rsidRPr="00274DC6" w:rsidRDefault="00D1127F" w:rsidP="00274DC6">
      <w:pPr>
        <w:numPr>
          <w:ilvl w:val="0"/>
          <w:numId w:val="4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Knickerbockers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4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Fluctuate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4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Sporadic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4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Divine retribution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4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Rajah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4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Elicit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4"/>
        </w:numPr>
        <w:spacing w:before="100" w:beforeAutospacing="1" w:after="100" w:afterAutospacing="1"/>
        <w:rPr>
          <w:b/>
          <w:bCs/>
          <w:color w:val="000000"/>
        </w:rPr>
      </w:pPr>
      <w:r w:rsidRPr="00274DC6">
        <w:rPr>
          <w:b/>
          <w:bCs/>
          <w:color w:val="000000"/>
        </w:rPr>
        <w:t>Valour (valor in the contemporary American spelling)</w:t>
      </w:r>
    </w:p>
    <w:p w:rsidR="00D1127F" w:rsidRPr="00274DC6" w:rsidRDefault="00D1127F" w:rsidP="00274DC6">
      <w:pPr>
        <w:numPr>
          <w:ilvl w:val="0"/>
          <w:numId w:val="4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Somnambulatory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4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Denizen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4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Jauntily</w:t>
      </w:r>
    </w:p>
    <w:p w:rsidR="00D1127F" w:rsidRPr="00274DC6" w:rsidRDefault="00D1127F" w:rsidP="00274DC6">
      <w:pPr>
        <w:pStyle w:val="NormalWeb"/>
        <w:rPr>
          <w:color w:val="000000"/>
        </w:rPr>
      </w:pPr>
      <w:bookmarkStart w:id="5" w:name="c5"/>
      <w:bookmarkEnd w:id="5"/>
      <w:r w:rsidRPr="00274DC6">
        <w:rPr>
          <w:color w:val="000000"/>
        </w:rPr>
        <w:t xml:space="preserve">Chapter 5 </w:t>
      </w:r>
    </w:p>
    <w:p w:rsidR="00D1127F" w:rsidRPr="00274DC6" w:rsidRDefault="00D1127F" w:rsidP="00274DC6">
      <w:pPr>
        <w:numPr>
          <w:ilvl w:val="0"/>
          <w:numId w:val="5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Rout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5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Suppressed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5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Innumerable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5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Ecstatic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5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Reproach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5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Serf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5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Obstinate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5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Exultation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5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Hulking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5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Nebulous</w:t>
      </w:r>
    </w:p>
    <w:p w:rsidR="00D1127F" w:rsidRPr="00274DC6" w:rsidRDefault="00D1127F" w:rsidP="00274DC6">
      <w:pPr>
        <w:pStyle w:val="NormalWeb"/>
        <w:rPr>
          <w:color w:val="000000"/>
        </w:rPr>
      </w:pPr>
      <w:bookmarkStart w:id="6" w:name="c6"/>
      <w:bookmarkEnd w:id="6"/>
      <w:r w:rsidRPr="00274DC6">
        <w:rPr>
          <w:color w:val="000000"/>
        </w:rPr>
        <w:t xml:space="preserve">Chapter 6 </w:t>
      </w:r>
    </w:p>
    <w:p w:rsidR="00D1127F" w:rsidRPr="00274DC6" w:rsidRDefault="00D1127F" w:rsidP="00274DC6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Laudable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Insidious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Repose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Debauch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Antecedent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Ingratiate</w:t>
      </w:r>
      <w:r w:rsidRPr="00274DC6">
        <w:rPr>
          <w:color w:val="000000"/>
        </w:rPr>
        <w:t xml:space="preserve"> </w:t>
      </w:r>
    </w:p>
    <w:p w:rsidR="00D1127F" w:rsidRPr="00E22787" w:rsidRDefault="00D1127F" w:rsidP="00E22787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Perturb</w:t>
      </w:r>
      <w:r w:rsidRPr="00E22787">
        <w:rPr>
          <w:b/>
          <w:bCs/>
          <w:color w:val="000000"/>
        </w:rPr>
        <w:t xml:space="preserve"> </w:t>
      </w:r>
    </w:p>
    <w:p w:rsidR="00D1127F" w:rsidRPr="00274DC6" w:rsidRDefault="00D1127F" w:rsidP="00E22787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Desolate</w:t>
      </w:r>
      <w:r w:rsidRPr="00274DC6">
        <w:rPr>
          <w:color w:val="000000"/>
        </w:rPr>
        <w:t xml:space="preserve"> </w:t>
      </w:r>
    </w:p>
    <w:p w:rsidR="00D1127F" w:rsidRPr="00274DC6" w:rsidRDefault="00D1127F" w:rsidP="00E22787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Elusive</w:t>
      </w:r>
    </w:p>
    <w:p w:rsidR="00D1127F" w:rsidRPr="00E22787" w:rsidRDefault="00D1127F" w:rsidP="00274DC6">
      <w:pPr>
        <w:numPr>
          <w:ilvl w:val="0"/>
          <w:numId w:val="6"/>
        </w:numPr>
        <w:spacing w:before="100" w:beforeAutospacing="1" w:after="100" w:afterAutospacing="1"/>
        <w:rPr>
          <w:color w:val="000000"/>
        </w:rPr>
      </w:pPr>
      <w:r>
        <w:rPr>
          <w:color w:val="000000"/>
        </w:rPr>
        <w:t>Dilatory</w:t>
      </w:r>
    </w:p>
    <w:p w:rsidR="00D1127F" w:rsidRPr="00274DC6" w:rsidRDefault="00D1127F" w:rsidP="00E22787">
      <w:pPr>
        <w:spacing w:before="100" w:beforeAutospacing="1" w:after="100" w:afterAutospacing="1"/>
        <w:ind w:left="360"/>
        <w:rPr>
          <w:color w:val="000000"/>
        </w:rPr>
      </w:pP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pStyle w:val="NormalWeb"/>
        <w:rPr>
          <w:color w:val="000000"/>
        </w:rPr>
      </w:pPr>
      <w:bookmarkStart w:id="7" w:name="c7"/>
      <w:bookmarkEnd w:id="7"/>
      <w:r w:rsidRPr="00274DC6">
        <w:rPr>
          <w:color w:val="000000"/>
        </w:rPr>
        <w:t xml:space="preserve">Chapter 7 </w:t>
      </w:r>
    </w:p>
    <w:p w:rsidR="00D1127F" w:rsidRPr="00274DC6" w:rsidRDefault="00D1127F" w:rsidP="00274DC6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Lapse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Insistent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Tentative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Abrupt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Tumult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Portentous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Irreverent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Vicarious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Rancor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7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Formidable</w:t>
      </w:r>
    </w:p>
    <w:p w:rsidR="00D1127F" w:rsidRPr="00274DC6" w:rsidRDefault="00D1127F" w:rsidP="00274DC6">
      <w:pPr>
        <w:pStyle w:val="NormalWeb"/>
        <w:rPr>
          <w:color w:val="000000"/>
        </w:rPr>
      </w:pPr>
      <w:bookmarkStart w:id="8" w:name="c8"/>
      <w:bookmarkEnd w:id="8"/>
      <w:r w:rsidRPr="00274DC6">
        <w:rPr>
          <w:color w:val="000000"/>
        </w:rPr>
        <w:t xml:space="preserve">Chapter 8 </w:t>
      </w:r>
    </w:p>
    <w:p w:rsidR="00D1127F" w:rsidRPr="00274DC6" w:rsidRDefault="00D1127F" w:rsidP="00274DC6">
      <w:pPr>
        <w:numPr>
          <w:ilvl w:val="0"/>
          <w:numId w:val="8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Humidor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8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Indiscernible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8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Settee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8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 cahoots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8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Divot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8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Garrulous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8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Incoherent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8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Conceivable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8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Forlorn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8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Laden</w:t>
      </w:r>
    </w:p>
    <w:p w:rsidR="00D1127F" w:rsidRPr="00274DC6" w:rsidRDefault="00D1127F" w:rsidP="00274DC6">
      <w:pPr>
        <w:pStyle w:val="NormalWeb"/>
        <w:rPr>
          <w:color w:val="000000"/>
        </w:rPr>
      </w:pPr>
      <w:bookmarkStart w:id="9" w:name="c9"/>
      <w:bookmarkEnd w:id="9"/>
      <w:r w:rsidRPr="00274DC6">
        <w:rPr>
          <w:color w:val="000000"/>
        </w:rPr>
        <w:t xml:space="preserve">Chapter 9 </w:t>
      </w:r>
    </w:p>
    <w:p w:rsidR="00D1127F" w:rsidRPr="00274DC6" w:rsidRDefault="00D1127F" w:rsidP="00274DC6">
      <w:pPr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Pasquinade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Derange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Surmise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Superfluous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Elocution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Unutterable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Subtle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Orgiastic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Borne</w:t>
      </w:r>
      <w:r w:rsidRPr="00274DC6">
        <w:rPr>
          <w:color w:val="000000"/>
        </w:rPr>
        <w:t xml:space="preserve"> </w:t>
      </w:r>
    </w:p>
    <w:p w:rsidR="00D1127F" w:rsidRPr="00274DC6" w:rsidRDefault="00D1127F" w:rsidP="00274DC6">
      <w:pPr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274DC6">
        <w:rPr>
          <w:b/>
          <w:bCs/>
          <w:color w:val="000000"/>
        </w:rPr>
        <w:t>Ceaselessly</w:t>
      </w:r>
      <w:r w:rsidRPr="00274DC6">
        <w:rPr>
          <w:color w:val="000000"/>
        </w:rPr>
        <w:t xml:space="preserve"> </w:t>
      </w:r>
    </w:p>
    <w:p w:rsidR="00D1127F" w:rsidRDefault="00D1127F" w:rsidP="00274DC6">
      <w:pPr>
        <w:rPr>
          <w:rFonts w:ascii="Garamond" w:hAnsi="Garamond" w:cs="Garamond"/>
        </w:rPr>
        <w:sectPr w:rsidR="00D1127F" w:rsidSect="00706CFA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D1127F" w:rsidRPr="00AD57E8" w:rsidRDefault="00D1127F" w:rsidP="00274DC6">
      <w:pPr>
        <w:rPr>
          <w:rFonts w:ascii="Garamond" w:hAnsi="Garamond" w:cs="Garamond"/>
        </w:rPr>
      </w:pPr>
    </w:p>
    <w:p w:rsidR="00D1127F" w:rsidRDefault="00D1127F"/>
    <w:sectPr w:rsidR="00D1127F" w:rsidSect="00706CFA">
      <w:type w:val="continuous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C666C"/>
    <w:multiLevelType w:val="multilevel"/>
    <w:tmpl w:val="0EEA8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1D1C77"/>
    <w:multiLevelType w:val="multilevel"/>
    <w:tmpl w:val="755A6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B46A4F"/>
    <w:multiLevelType w:val="multilevel"/>
    <w:tmpl w:val="43D0F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174D8C"/>
    <w:multiLevelType w:val="multilevel"/>
    <w:tmpl w:val="5DBEB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905F7F"/>
    <w:multiLevelType w:val="multilevel"/>
    <w:tmpl w:val="8B441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177A80"/>
    <w:multiLevelType w:val="multilevel"/>
    <w:tmpl w:val="A620A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6018EE"/>
    <w:multiLevelType w:val="multilevel"/>
    <w:tmpl w:val="5300C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1B87F2C"/>
    <w:multiLevelType w:val="multilevel"/>
    <w:tmpl w:val="418AE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AF52FB7"/>
    <w:multiLevelType w:val="multilevel"/>
    <w:tmpl w:val="9D9AC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6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4DC6"/>
    <w:rsid w:val="001B5DC1"/>
    <w:rsid w:val="00274DC6"/>
    <w:rsid w:val="004A6324"/>
    <w:rsid w:val="00706CFA"/>
    <w:rsid w:val="00AD57E8"/>
    <w:rsid w:val="00D1127F"/>
    <w:rsid w:val="00D264C0"/>
    <w:rsid w:val="00E22787"/>
    <w:rsid w:val="00F54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4DC6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274DC6"/>
    <w:pPr>
      <w:outlineLvl w:val="0"/>
    </w:pPr>
    <w:rPr>
      <w:rFonts w:ascii="Arial" w:hAnsi="Arial" w:cs="Arial"/>
      <w:b/>
      <w:bCs/>
      <w:color w:val="000000"/>
      <w:kern w:val="36"/>
      <w:sz w:val="33"/>
      <w:szCs w:val="33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74DC6"/>
    <w:rPr>
      <w:rFonts w:ascii="Arial" w:hAnsi="Arial" w:cs="Arial"/>
      <w:b/>
      <w:bCs/>
      <w:color w:val="000000"/>
      <w:kern w:val="36"/>
      <w:sz w:val="33"/>
      <w:szCs w:val="33"/>
    </w:rPr>
  </w:style>
  <w:style w:type="paragraph" w:styleId="NormalWeb">
    <w:name w:val="Normal (Web)"/>
    <w:basedOn w:val="Normal"/>
    <w:uiPriority w:val="99"/>
    <w:rsid w:val="00274DC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162</Words>
  <Characters>930</Characters>
  <Application>Microsoft Office Outlook</Application>
  <DocSecurity>0</DocSecurity>
  <Lines>0</Lines>
  <Paragraphs>0</Paragraphs>
  <ScaleCrop>false</ScaleCrop>
  <Company>GGUSD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Trinidad</dc:creator>
  <cp:keywords/>
  <dc:description/>
  <cp:lastModifiedBy>mrose</cp:lastModifiedBy>
  <cp:revision>3</cp:revision>
  <cp:lastPrinted>2010-03-09T22:55:00Z</cp:lastPrinted>
  <dcterms:created xsi:type="dcterms:W3CDTF">2010-03-09T22:48:00Z</dcterms:created>
  <dcterms:modified xsi:type="dcterms:W3CDTF">2010-03-09T22:57:00Z</dcterms:modified>
</cp:coreProperties>
</file>