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764" w:rsidRDefault="001E0764" w:rsidP="007B2D3E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sz w:val="24"/>
          <w:szCs w:val="24"/>
        </w:rPr>
      </w:pPr>
    </w:p>
    <w:p w:rsidR="001E0764" w:rsidRPr="007B2D3E" w:rsidRDefault="001E0764" w:rsidP="007B2D3E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sz w:val="24"/>
          <w:szCs w:val="24"/>
        </w:rPr>
      </w:pPr>
      <w:r w:rsidRPr="007B2D3E">
        <w:rPr>
          <w:rFonts w:ascii="Cambria" w:hAnsi="Cambria" w:cs="Cambria"/>
          <w:sz w:val="24"/>
          <w:szCs w:val="24"/>
        </w:rPr>
        <w:t>Name: _______________________________________________</w:t>
      </w:r>
      <w:r w:rsidRPr="007B2D3E">
        <w:rPr>
          <w:rFonts w:ascii="Cambria" w:hAnsi="Cambria" w:cs="Cambria"/>
          <w:sz w:val="24"/>
          <w:szCs w:val="24"/>
        </w:rPr>
        <w:tab/>
      </w:r>
      <w:r w:rsidRPr="007B2D3E">
        <w:rPr>
          <w:rFonts w:ascii="Cambria" w:hAnsi="Cambria" w:cs="Cambria"/>
          <w:sz w:val="24"/>
          <w:szCs w:val="24"/>
        </w:rPr>
        <w:tab/>
        <w:t>Period: _________</w:t>
      </w:r>
    </w:p>
    <w:p w:rsidR="001E0764" w:rsidRPr="007B2D3E" w:rsidRDefault="001E0764" w:rsidP="007B2D3E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sz w:val="24"/>
          <w:szCs w:val="24"/>
        </w:rPr>
      </w:pPr>
    </w:p>
    <w:p w:rsidR="001E0764" w:rsidRPr="007B2D3E" w:rsidRDefault="001E0764" w:rsidP="007B2D3E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b/>
          <w:bCs/>
          <w:sz w:val="30"/>
          <w:szCs w:val="30"/>
        </w:rPr>
      </w:pPr>
      <w:r w:rsidRPr="007B2D3E">
        <w:rPr>
          <w:rFonts w:ascii="Cambria" w:hAnsi="Cambria" w:cs="Cambria"/>
          <w:b/>
          <w:bCs/>
          <w:sz w:val="30"/>
          <w:szCs w:val="30"/>
        </w:rPr>
        <w:t>Math 6 – Final Test Practice #1</w:t>
      </w:r>
    </w:p>
    <w:p w:rsidR="001E0764" w:rsidRDefault="001E0764" w:rsidP="007B2D3E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7B2D3E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7B2D3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Chuck jogged the same distance on Tuesday and Friday. He also jogged 8 miles on Sunday. The total distance he jogged for the three days was 20 miles.</w:t>
      </w:r>
      <w:r w:rsidRPr="008129F0">
        <w:rPr>
          <w:rFonts w:ascii="Cambria" w:hAnsi="Cambria" w:cs="Cambria"/>
          <w:b/>
          <w:bCs/>
          <w:sz w:val="24"/>
          <w:szCs w:val="24"/>
        </w:rPr>
        <w:t xml:space="preserve"> </w:t>
      </w:r>
    </w:p>
    <w:p w:rsidR="001E0764" w:rsidRPr="008129F0" w:rsidRDefault="001E0764" w:rsidP="000A33C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Write an equation to represent this situation.</w:t>
      </w:r>
    </w:p>
    <w:p w:rsidR="001E0764" w:rsidRPr="008129F0" w:rsidRDefault="001E0764" w:rsidP="00E21C1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How far did Chuck jog on Tuesday and Friday?</w:t>
      </w: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7B2D3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 xml:space="preserve">Jenny wants to save $900 to go on vacation to Mexico. She has $180 right now, and she plans on saving $45 each week until she has enough money for her trip.  </w:t>
      </w:r>
    </w:p>
    <w:p w:rsidR="001E0764" w:rsidRPr="008129F0" w:rsidRDefault="001E0764" w:rsidP="00E21C1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Write an equation to represent this situation.</w:t>
      </w:r>
    </w:p>
    <w:p w:rsidR="001E0764" w:rsidRPr="008129F0" w:rsidRDefault="001E0764" w:rsidP="00E21C1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How many weeks she will need to save money for her vacation?</w:t>
      </w:r>
    </w:p>
    <w:p w:rsidR="001E0764" w:rsidRPr="008129F0" w:rsidRDefault="001E0764" w:rsidP="00E21C19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 xml:space="preserve"> </w:t>
      </w: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7B2D3E">
      <w:pPr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Review:</w:t>
      </w:r>
    </w:p>
    <w:p w:rsidR="001E0764" w:rsidRPr="008129F0" w:rsidRDefault="001E0764" w:rsidP="002274D0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7B2D3E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 xml:space="preserve"> The Dodgers are having a fan appreciation night.  Every 8</w:t>
      </w:r>
      <w:r w:rsidRPr="008129F0">
        <w:rPr>
          <w:rFonts w:ascii="Cambria" w:hAnsi="Cambria" w:cs="Cambria"/>
          <w:sz w:val="24"/>
          <w:szCs w:val="24"/>
          <w:vertAlign w:val="superscript"/>
        </w:rPr>
        <w:t>th</w:t>
      </w:r>
      <w:r w:rsidRPr="008129F0">
        <w:rPr>
          <w:rFonts w:ascii="Cambria" w:hAnsi="Cambria" w:cs="Cambria"/>
          <w:sz w:val="24"/>
          <w:szCs w:val="24"/>
        </w:rPr>
        <w:t xml:space="preserve"> fan entering the stadium will receive a Yasiel Puig bobble head.  Every 10</w:t>
      </w:r>
      <w:r w:rsidRPr="008129F0">
        <w:rPr>
          <w:rFonts w:ascii="Cambria" w:hAnsi="Cambria" w:cs="Cambria"/>
          <w:sz w:val="24"/>
          <w:szCs w:val="24"/>
          <w:vertAlign w:val="superscript"/>
        </w:rPr>
        <w:t>th</w:t>
      </w:r>
      <w:r w:rsidRPr="008129F0">
        <w:rPr>
          <w:rFonts w:ascii="Cambria" w:hAnsi="Cambria" w:cs="Cambria"/>
          <w:sz w:val="24"/>
          <w:szCs w:val="24"/>
        </w:rPr>
        <w:t xml:space="preserve"> fan will receive a small Dodgers towel.  What number fan will be the first to receive both a bobble head and a towel?</w:t>
      </w:r>
    </w:p>
    <w:p w:rsidR="001E0764" w:rsidRPr="008129F0" w:rsidRDefault="001E0764" w:rsidP="00E21C19">
      <w:pPr>
        <w:pStyle w:val="ListParagraph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E21C19">
      <w:pPr>
        <w:pStyle w:val="ListParagraph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E21C19">
      <w:pPr>
        <w:pStyle w:val="ListParagraph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E21C19">
      <w:pPr>
        <w:pStyle w:val="ListParagraph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E21C19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Last week the temperature in Culver City was 91˚, 92˚, 86˚, 78˚, 95˚, 78˚, and 75˚.</w:t>
      </w:r>
    </w:p>
    <w:p w:rsidR="001E0764" w:rsidRPr="008129F0" w:rsidRDefault="001E0764" w:rsidP="007B2D3E">
      <w:pPr>
        <w:pStyle w:val="ListParagraph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 xml:space="preserve"> </w:t>
      </w:r>
    </w:p>
    <w:p w:rsidR="001E0764" w:rsidRPr="008129F0" w:rsidRDefault="001E0764" w:rsidP="007B2D3E">
      <w:pPr>
        <w:autoSpaceDE w:val="0"/>
        <w:autoSpaceDN w:val="0"/>
        <w:adjustRightInd w:val="0"/>
        <w:ind w:left="720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a) What was the high temperature?</w:t>
      </w:r>
      <w:r w:rsidRPr="008129F0">
        <w:rPr>
          <w:rFonts w:ascii="Cambria" w:hAnsi="Cambria" w:cs="Cambria"/>
          <w:sz w:val="24"/>
          <w:szCs w:val="24"/>
        </w:rPr>
        <w:tab/>
      </w:r>
      <w:r w:rsidRPr="008129F0">
        <w:rPr>
          <w:rFonts w:ascii="Cambria" w:hAnsi="Cambria" w:cs="Cambria"/>
          <w:sz w:val="24"/>
          <w:szCs w:val="24"/>
        </w:rPr>
        <w:tab/>
        <w:t>b) What was the low temperature?</w:t>
      </w:r>
    </w:p>
    <w:p w:rsidR="001E0764" w:rsidRPr="008129F0" w:rsidRDefault="001E0764" w:rsidP="007B2D3E">
      <w:pPr>
        <w:autoSpaceDE w:val="0"/>
        <w:autoSpaceDN w:val="0"/>
        <w:adjustRightInd w:val="0"/>
        <w:ind w:left="720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c) What was the range in temperatures?</w:t>
      </w:r>
      <w:r w:rsidRPr="008129F0">
        <w:rPr>
          <w:rFonts w:ascii="Cambria" w:hAnsi="Cambria" w:cs="Cambria"/>
          <w:sz w:val="24"/>
          <w:szCs w:val="24"/>
        </w:rPr>
        <w:tab/>
      </w:r>
      <w:r w:rsidRPr="008129F0">
        <w:rPr>
          <w:rFonts w:ascii="Cambria" w:hAnsi="Cambria" w:cs="Cambria"/>
          <w:sz w:val="24"/>
          <w:szCs w:val="24"/>
        </w:rPr>
        <w:tab/>
        <w:t>d) What was the mode?</w:t>
      </w:r>
    </w:p>
    <w:p w:rsidR="001E0764" w:rsidRPr="008129F0" w:rsidRDefault="001E0764" w:rsidP="007B2D3E">
      <w:pPr>
        <w:autoSpaceDE w:val="0"/>
        <w:autoSpaceDN w:val="0"/>
        <w:adjustRightInd w:val="0"/>
        <w:ind w:left="720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>e) What was the median?</w:t>
      </w:r>
      <w:r w:rsidRPr="008129F0">
        <w:rPr>
          <w:rFonts w:ascii="Cambria" w:hAnsi="Cambria" w:cs="Cambria"/>
          <w:sz w:val="24"/>
          <w:szCs w:val="24"/>
        </w:rPr>
        <w:tab/>
      </w:r>
      <w:r w:rsidRPr="008129F0">
        <w:rPr>
          <w:rFonts w:ascii="Cambria" w:hAnsi="Cambria" w:cs="Cambria"/>
          <w:sz w:val="24"/>
          <w:szCs w:val="24"/>
        </w:rPr>
        <w:tab/>
      </w:r>
      <w:r w:rsidRPr="008129F0">
        <w:rPr>
          <w:rFonts w:ascii="Cambria" w:hAnsi="Cambria" w:cs="Cambria"/>
          <w:sz w:val="24"/>
          <w:szCs w:val="24"/>
        </w:rPr>
        <w:tab/>
      </w:r>
      <w:r w:rsidRPr="008129F0">
        <w:rPr>
          <w:rFonts w:ascii="Cambria" w:hAnsi="Cambria" w:cs="Cambria"/>
          <w:sz w:val="24"/>
          <w:szCs w:val="24"/>
        </w:rPr>
        <w:tab/>
        <w:t>e) What was the mean?</w:t>
      </w:r>
    </w:p>
    <w:p w:rsidR="001E0764" w:rsidRPr="008129F0" w:rsidRDefault="001E0764" w:rsidP="007B2D3E">
      <w:pPr>
        <w:autoSpaceDE w:val="0"/>
        <w:autoSpaceDN w:val="0"/>
        <w:adjustRightInd w:val="0"/>
        <w:ind w:left="720" w:right="-1620"/>
        <w:rPr>
          <w:rFonts w:ascii="Cambria" w:hAnsi="Cambria" w:cs="Cambria"/>
          <w:sz w:val="24"/>
          <w:szCs w:val="24"/>
        </w:rPr>
      </w:pPr>
      <w:r w:rsidRPr="008129F0">
        <w:rPr>
          <w:rFonts w:ascii="Cambria" w:hAnsi="Cambria" w:cs="Cambria"/>
          <w:sz w:val="24"/>
          <w:szCs w:val="24"/>
        </w:rPr>
        <w:t xml:space="preserve">f) Were any daily temperatures </w:t>
      </w:r>
      <w:r w:rsidRPr="008129F0">
        <w:rPr>
          <w:rFonts w:ascii="Cambria" w:hAnsi="Cambria" w:cs="Cambria"/>
          <w:i/>
          <w:iCs/>
          <w:sz w:val="24"/>
          <w:szCs w:val="24"/>
        </w:rPr>
        <w:t>outliers</w:t>
      </w:r>
      <w:r w:rsidRPr="008129F0">
        <w:rPr>
          <w:rFonts w:ascii="Cambria" w:hAnsi="Cambria" w:cs="Cambria"/>
          <w:sz w:val="24"/>
          <w:szCs w:val="24"/>
        </w:rPr>
        <w:t>? Explain.</w:t>
      </w:r>
    </w:p>
    <w:p w:rsidR="001E0764" w:rsidRPr="008129F0" w:rsidRDefault="001E0764" w:rsidP="007B2D3E">
      <w:pPr>
        <w:autoSpaceDE w:val="0"/>
        <w:autoSpaceDN w:val="0"/>
        <w:adjustRightInd w:val="0"/>
        <w:ind w:left="720" w:right="-16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7B2D3E">
      <w:pPr>
        <w:autoSpaceDE w:val="0"/>
        <w:autoSpaceDN w:val="0"/>
        <w:adjustRightInd w:val="0"/>
        <w:ind w:left="720" w:right="-1620"/>
        <w:rPr>
          <w:rFonts w:ascii="Cambria" w:hAnsi="Cambria" w:cs="Cambria"/>
          <w:sz w:val="24"/>
          <w:szCs w:val="24"/>
        </w:rPr>
      </w:pPr>
    </w:p>
    <w:p w:rsidR="001E0764" w:rsidRPr="008129F0" w:rsidRDefault="001E0764" w:rsidP="007B2D3E">
      <w:pPr>
        <w:pStyle w:val="ListParagraph"/>
        <w:numPr>
          <w:ilvl w:val="0"/>
          <w:numId w:val="9"/>
        </w:numPr>
        <w:rPr>
          <w:rFonts w:ascii="Cambria" w:hAnsi="Cambria" w:cs="Cambria"/>
          <w:sz w:val="24"/>
          <w:szCs w:val="24"/>
          <w:shd w:val="clear" w:color="auto" w:fill="FFFFFF"/>
        </w:rPr>
      </w:pPr>
      <w:r w:rsidRPr="008129F0">
        <w:rPr>
          <w:rFonts w:ascii="Cambria" w:hAnsi="Cambria" w:cs="Cambria"/>
          <w:sz w:val="24"/>
          <w:szCs w:val="24"/>
          <w:shd w:val="clear" w:color="auto" w:fill="FFFFFF"/>
        </w:rPr>
        <w:t>A submarine sandwich is 8 inches long. How many slices can be cut from the sandwich if each slice is to be two-thirds of an inch?</w:t>
      </w:r>
    </w:p>
    <w:p w:rsidR="001E0764" w:rsidRPr="008129F0" w:rsidRDefault="001E0764" w:rsidP="007B2D3E">
      <w:pPr>
        <w:autoSpaceDE w:val="0"/>
        <w:autoSpaceDN w:val="0"/>
        <w:adjustRightInd w:val="0"/>
        <w:spacing w:after="0" w:line="240" w:lineRule="auto"/>
        <w:ind w:left="360"/>
        <w:rPr>
          <w:rFonts w:ascii="Cambria" w:hAnsi="Cambria" w:cs="Cambria"/>
          <w:sz w:val="24"/>
          <w:szCs w:val="24"/>
        </w:rPr>
      </w:pPr>
    </w:p>
    <w:sectPr w:rsidR="001E0764" w:rsidRPr="008129F0" w:rsidSect="007B2D3E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711A1"/>
    <w:multiLevelType w:val="hybridMultilevel"/>
    <w:tmpl w:val="4406ECD0"/>
    <w:lvl w:ilvl="0" w:tplc="1E74C25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7659F7"/>
    <w:multiLevelType w:val="hybridMultilevel"/>
    <w:tmpl w:val="9C90E144"/>
    <w:lvl w:ilvl="0" w:tplc="5C92B7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506BD2"/>
    <w:multiLevelType w:val="hybridMultilevel"/>
    <w:tmpl w:val="6BF64028"/>
    <w:lvl w:ilvl="0" w:tplc="9BEC1D88">
      <w:start w:val="1"/>
      <w:numFmt w:val="lowerLetter"/>
      <w:lvlText w:val="%1.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3">
    <w:nsid w:val="26CB74A7"/>
    <w:multiLevelType w:val="hybridMultilevel"/>
    <w:tmpl w:val="5DECB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1D7B2A"/>
    <w:multiLevelType w:val="hybridMultilevel"/>
    <w:tmpl w:val="3F38C3C4"/>
    <w:lvl w:ilvl="0" w:tplc="5066A8C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F3B4220"/>
    <w:multiLevelType w:val="hybridMultilevel"/>
    <w:tmpl w:val="4BA42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3267DA"/>
    <w:multiLevelType w:val="hybridMultilevel"/>
    <w:tmpl w:val="D38677DC"/>
    <w:lvl w:ilvl="0" w:tplc="B3B81EA6">
      <w:start w:val="1"/>
      <w:numFmt w:val="lowerLetter"/>
      <w:lvlText w:val="%1."/>
      <w:lvlJc w:val="left"/>
      <w:pPr>
        <w:ind w:left="1800" w:hanging="360"/>
      </w:pPr>
      <w:rPr>
        <w:rFonts w:ascii="Cambria" w:eastAsia="Times New Roman" w:hAnsi="Cambria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607112C7"/>
    <w:multiLevelType w:val="hybridMultilevel"/>
    <w:tmpl w:val="2A8CC1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0D5B9A"/>
    <w:multiLevelType w:val="hybridMultilevel"/>
    <w:tmpl w:val="C6DCA18A"/>
    <w:lvl w:ilvl="0" w:tplc="BFCC8F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0"/>
  </w:num>
  <w:num w:numId="5">
    <w:abstractNumId w:val="6"/>
  </w:num>
  <w:num w:numId="6">
    <w:abstractNumId w:val="7"/>
  </w:num>
  <w:num w:numId="7">
    <w:abstractNumId w:val="3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79AA"/>
    <w:rsid w:val="00074FC4"/>
    <w:rsid w:val="000A33C6"/>
    <w:rsid w:val="00170357"/>
    <w:rsid w:val="001E0764"/>
    <w:rsid w:val="002274D0"/>
    <w:rsid w:val="003A322B"/>
    <w:rsid w:val="00484B37"/>
    <w:rsid w:val="007B2D3E"/>
    <w:rsid w:val="007F0E15"/>
    <w:rsid w:val="008129F0"/>
    <w:rsid w:val="00E21C19"/>
    <w:rsid w:val="00F77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357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779A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815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5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200</Words>
  <Characters>1146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_______________________________________________</dc:title>
  <dc:subject/>
  <dc:creator>Teacher</dc:creator>
  <cp:keywords/>
  <dc:description/>
  <cp:lastModifiedBy>Teacher</cp:lastModifiedBy>
  <cp:revision>2</cp:revision>
  <dcterms:created xsi:type="dcterms:W3CDTF">2014-05-23T14:52:00Z</dcterms:created>
  <dcterms:modified xsi:type="dcterms:W3CDTF">2014-05-23T14:52:00Z</dcterms:modified>
</cp:coreProperties>
</file>