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FAA" w:rsidRDefault="00321FAA" w:rsidP="002E4E96">
      <w:pPr>
        <w:jc w:val="right"/>
      </w:pPr>
      <w:r>
        <w:t>Name:</w:t>
      </w:r>
    </w:p>
    <w:p w:rsidR="00321FAA" w:rsidRDefault="00321FAA" w:rsidP="002E4E96">
      <w:pPr>
        <w:jc w:val="right"/>
      </w:pPr>
    </w:p>
    <w:p w:rsidR="00321FAA" w:rsidRDefault="00321FAA" w:rsidP="002E4E96">
      <w:pPr>
        <w:jc w:val="right"/>
      </w:pPr>
      <w:r>
        <w:t>Date:</w:t>
      </w:r>
    </w:p>
    <w:p w:rsidR="00321FAA" w:rsidRDefault="00321FAA" w:rsidP="002E4E96">
      <w:pPr>
        <w:jc w:val="right"/>
      </w:pPr>
    </w:p>
    <w:p w:rsidR="00321FAA" w:rsidRDefault="00321FAA" w:rsidP="002E4E96">
      <w:pPr>
        <w:jc w:val="right"/>
      </w:pPr>
      <w:r>
        <w:t>Period:</w:t>
      </w:r>
    </w:p>
    <w:p w:rsidR="00321FAA" w:rsidRDefault="00321FAA" w:rsidP="002E4E96">
      <w:pPr>
        <w:jc w:val="right"/>
      </w:pPr>
    </w:p>
    <w:p w:rsidR="00321FAA" w:rsidRDefault="00321FAA" w:rsidP="002E4E96">
      <w:pPr>
        <w:jc w:val="center"/>
      </w:pPr>
      <w:r>
        <w:t>Persona Poem from Jim Crow Era</w:t>
      </w:r>
    </w:p>
    <w:p w:rsidR="00321FAA" w:rsidRDefault="00321FAA" w:rsidP="002E4E96">
      <w:pPr>
        <w:jc w:val="center"/>
      </w:pPr>
    </w:p>
    <w:p w:rsidR="00321FAA" w:rsidRDefault="00321FAA" w:rsidP="002E4E96">
      <w:r>
        <w:t xml:space="preserve">Today you learned about key events from the Civil Rights era. Pretend you are a person from the period you studied and write either a sonnet or two haikus from that person’s perspective. </w:t>
      </w:r>
    </w:p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/>
    <w:p w:rsidR="00321FAA" w:rsidRDefault="00321FAA" w:rsidP="002E4E96">
      <w:bookmarkStart w:id="0" w:name="_GoBack"/>
      <w:bookmarkEnd w:id="0"/>
    </w:p>
    <w:sectPr w:rsidR="00321FAA" w:rsidSect="00182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defaultTabStop w:val="720"/>
  <w:doNotHyphenateCaps/>
  <w:characterSpacingControl w:val="doNotCompress"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4E96"/>
    <w:rsid w:val="001822DA"/>
    <w:rsid w:val="002E4E96"/>
    <w:rsid w:val="00321FAA"/>
    <w:rsid w:val="00634C9E"/>
    <w:rsid w:val="00801E88"/>
    <w:rsid w:val="00DE5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??" w:hAnsi="Cambria" w:cs="Times New Roman"/>
        <w:sz w:val="22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4C9E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41</Words>
  <Characters>237</Characters>
  <Application>Microsoft Office Outlook</Application>
  <DocSecurity>0</DocSecurity>
  <Lines>0</Lines>
  <Paragraphs>0</Paragraphs>
  <ScaleCrop>false</ScaleCrop>
  <Company>Loyola Marymount University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Maggie Jones</dc:creator>
  <cp:keywords/>
  <dc:description/>
  <cp:lastModifiedBy>ruthmorris</cp:lastModifiedBy>
  <cp:revision>2</cp:revision>
  <cp:lastPrinted>2014-05-06T03:22:00Z</cp:lastPrinted>
  <dcterms:created xsi:type="dcterms:W3CDTF">2014-05-07T16:38:00Z</dcterms:created>
  <dcterms:modified xsi:type="dcterms:W3CDTF">2014-05-07T16:38:00Z</dcterms:modified>
</cp:coreProperties>
</file>