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6FC" w:rsidRDefault="009756FC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in;margin-top:.75pt;width:489.75pt;height:103.5pt;z-index:251644416" filled="f" stroked="f">
            <v:textbox style="mso-next-textbox:#_x0000_s1026">
              <w:txbxContent>
                <w:p w:rsidR="009756FC" w:rsidRPr="004472FA" w:rsidRDefault="009756FC">
                  <w:pPr>
                    <w:rPr>
                      <w:rFonts w:ascii="Engravers MT" w:hAnsi="Engravers MT"/>
                      <w:b/>
                      <w:sz w:val="48"/>
                      <w:szCs w:val="48"/>
                    </w:rPr>
                  </w:pPr>
                  <w:r w:rsidRPr="004472FA">
                    <w:rPr>
                      <w:rFonts w:ascii="Engravers MT" w:hAnsi="Engravers MT"/>
                      <w:sz w:val="36"/>
                      <w:szCs w:val="36"/>
                    </w:rPr>
                    <w:t>Lecture:</w:t>
                  </w:r>
                  <w:r w:rsidRPr="004472FA">
                    <w:rPr>
                      <w:rFonts w:ascii="Engravers MT" w:hAnsi="Engravers MT"/>
                      <w:sz w:val="48"/>
                      <w:szCs w:val="48"/>
                    </w:rPr>
                    <w:t xml:space="preserve"> </w:t>
                  </w:r>
                  <w:r w:rsidRPr="004472FA">
                    <w:rPr>
                      <w:rFonts w:ascii="Engravers MT" w:hAnsi="Engravers MT"/>
                      <w:b/>
                      <w:sz w:val="48"/>
                      <w:szCs w:val="48"/>
                    </w:rPr>
                    <w:t>Classical Republicanism</w:t>
                  </w:r>
                  <w:r w:rsidRPr="004472FA">
                    <w:rPr>
                      <w:rFonts w:ascii="Engravers MT" w:hAnsi="Engravers MT"/>
                      <w:sz w:val="48"/>
                      <w:szCs w:val="4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08" coordsize="21600,21600" o:spt="108" adj="5400,16200,2700" path="wr@9@34@8@35,0@24@0@23@9,0@8@11@0@22@19@22@9@34@8@35@19@23@3@24l@7@36@3@4at@9@31@8@32@3@4@18@30@9@1@8@33@18@28@17@28@9@31@8@32@17@30,0@4l@5@36xear@9@1@8@33@17@28@0@29nfl@17@30ewr@9@1@8@33@18@28@19@29nfl@18@30em@0@23nfl@0@29em@19@23nfl@19@29e">
            <v:formulas>
              <v:f eqn="val #0"/>
              <v:f eqn="val #1"/>
              <v:f eqn="val #2"/>
              <v:f eqn="val width"/>
              <v:f eqn="val height"/>
              <v:f eqn="prod width 1 8"/>
              <v:f eqn="prod width 1 2"/>
              <v:f eqn="prod width 7 8"/>
              <v:f eqn="prod width 3 2"/>
              <v:f eqn="sum 0 0 @6"/>
              <v:f eqn="prod #2 30573 4096"/>
              <v:f eqn="prod @10 2 1"/>
              <v:f eqn="sum @10 height #2"/>
              <v:f eqn="sum @10 #1 0"/>
              <v:f eqn="prod #1 1 2"/>
              <v:f eqn="sum @10 @14 0"/>
              <v:f eqn="sum @12 0 #1"/>
              <v:f eqn="sum #0 @5 0"/>
              <v:f eqn="sum width 0 @17"/>
              <v:f eqn="sum width 0 #0"/>
              <v:f eqn="sum @6 0 #0"/>
              <v:f eqn="ellipse @20 width @10"/>
              <v:f eqn="sum @10 0 @21"/>
              <v:f eqn="sum @22 @16 @10"/>
              <v:f eqn="sum #2 @16 @10"/>
              <v:f eqn="prod @10 2391 32768"/>
              <v:f eqn="sum @6 0 @17"/>
              <v:f eqn="ellipse @26 width @10"/>
              <v:f eqn="sum @10 #1 @27"/>
              <v:f eqn="sum @22 #1 0"/>
              <v:f eqn="sum @12 0 @27"/>
              <v:f eqn="sum height 0 #2"/>
              <v:f eqn="sum @10 @12 0"/>
              <v:f eqn="sum @32 @10 @16"/>
              <v:f eqn="sum @31 @10 @13"/>
              <v:f eqn="sum @32 @10 @13"/>
              <v:f eqn="sum @25 @12 @15"/>
              <v:f eqn="sum @16 0 @15"/>
              <v:f eqn="prod @37 2 3"/>
              <v:f eqn="sum @1 @38 0"/>
              <v:f eqn="sum #2 @38 0"/>
              <v:f eqn="max @40 675"/>
              <v:f eqn="prod width 3 8"/>
              <v:f eqn="sum @42 0 4"/>
            </v:formulas>
            <v:path o:extrusionok="f" o:connecttype="custom" o:connectlocs="@6,0;@5,@36;@6,@1;@7,@36" o:connectangles="270,180,90,0" textboxrect="@0,@22,@19,@1"/>
            <v:handles>
              <v:h position="#0,topLeft" xrange="@5,@43"/>
              <v:h position="center,#1" yrange="@39,@31"/>
              <v:h position="topLeft,#2" yrange="@41,@24"/>
            </v:handles>
            <o:complex v:ext="view"/>
          </v:shapetype>
          <v:shape id="_x0000_s1027" type="#_x0000_t108" style="position:absolute;margin-left:-16.5pt;margin-top:-10.5pt;width:571.5pt;height:108.75pt;z-index:251643392" adj="2700,,4713" strokeweight="2.25pt"/>
        </w:pict>
      </w:r>
    </w:p>
    <w:p w:rsidR="009756FC" w:rsidRDefault="009756FC"/>
    <w:p w:rsidR="009756FC" w:rsidRDefault="009756FC"/>
    <w:p w:rsidR="009756FC" w:rsidRDefault="009756FC"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8" type="#_x0000_t176" style="position:absolute;margin-left:59.25pt;margin-top:5.65pt;width:437.25pt;height:80.25pt;z-index:251642368">
            <v:shadow on="t" opacity=".5" offset="6pt,6pt"/>
          </v:shape>
        </w:pict>
      </w:r>
      <w:r>
        <w:rPr>
          <w:noProof/>
        </w:rPr>
        <w:pict>
          <v:shape id="_x0000_s1029" type="#_x0000_t202" style="position:absolute;margin-left:65.25pt;margin-top:11.65pt;width:421.5pt;height:80.25pt;z-index:251645440" filled="f" stroked="f">
            <v:textbox>
              <w:txbxContent>
                <w:p w:rsidR="009756FC" w:rsidRPr="004472FA" w:rsidRDefault="009756FC" w:rsidP="004472FA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>12.1.3</w:t>
                  </w:r>
                  <w:r w:rsidRPr="004472FA">
                    <w:rPr>
                      <w:sz w:val="22"/>
                    </w:rPr>
                    <w:t xml:space="preserve">  </w:t>
                  </w:r>
                  <w:r w:rsidRPr="004472FA">
                    <w:rPr>
                      <w:bCs/>
                      <w:sz w:val="22"/>
                    </w:rPr>
                    <w:t xml:space="preserve">Explain how the U.S. Constitution reflects a balance between the classical </w:t>
                  </w:r>
                  <w:r w:rsidRPr="004472FA">
                    <w:rPr>
                      <w:bCs/>
                      <w:sz w:val="22"/>
                      <w:u w:val="single"/>
                    </w:rPr>
                    <w:t>republican</w:t>
                  </w:r>
                  <w:r w:rsidRPr="004472FA">
                    <w:rPr>
                      <w:bCs/>
                      <w:sz w:val="22"/>
                    </w:rPr>
                    <w:t xml:space="preserve"> concern with promotion of the public good and the classical </w:t>
                  </w:r>
                  <w:r w:rsidRPr="004472FA">
                    <w:rPr>
                      <w:bCs/>
                      <w:sz w:val="22"/>
                      <w:u w:val="single"/>
                    </w:rPr>
                    <w:t>liberal</w:t>
                  </w:r>
                  <w:r w:rsidRPr="004472FA">
                    <w:rPr>
                      <w:bCs/>
                      <w:sz w:val="22"/>
                    </w:rPr>
                    <w:t xml:space="preserve"> concern with protecting individual rights; and discuss how the basic premises of liberal constitutionalism and democracy are joined in the Declaration of Independence as "self-evident truths."</w:t>
                  </w:r>
                </w:p>
                <w:p w:rsidR="009756FC" w:rsidRDefault="009756FC"/>
              </w:txbxContent>
            </v:textbox>
          </v:shape>
        </w:pict>
      </w:r>
    </w:p>
    <w:p w:rsidR="009756FC" w:rsidRDefault="009756FC"/>
    <w:p w:rsidR="009756FC" w:rsidRDefault="009756FC"/>
    <w:p w:rsidR="009756FC" w:rsidRDefault="009756FC">
      <w:r>
        <w:rPr>
          <w:noProof/>
        </w:rPr>
        <w:pict>
          <v:shape id="_x0000_s1030" type="#_x0000_t202" style="position:absolute;margin-left:231.8pt;margin-top:14.3pt;width:111.75pt;height:39pt;z-index:251648512">
            <v:textbox>
              <w:txbxContent>
                <w:p w:rsidR="009756FC" w:rsidRDefault="009756FC">
                  <w:r>
                    <w:t>The ________ good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52.55pt;margin-top:14.3pt;width:118.5pt;height:57.75pt;z-index:251658752">
            <v:textbox>
              <w:txbxContent>
                <w:p w:rsidR="009756FC" w:rsidRDefault="009756FC">
                  <w:r>
                    <w:t xml:space="preserve">What is best for the _________ people.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32" type="#_x0000_t75" alt="http://t2.gstatic.com/images?q=tbn:ANd9GcRyScaIxHj-K5MmDhRNOru7ZGcAfAQbkkvmE1JuGB6YcavUyUdn" style="position:absolute;margin-left:1.5pt;margin-top:9.05pt;width:116.25pt;height:87.75pt;z-index:251646464;visibility:visible" wrapcoords="-139 0 -139 21415 21600 21415 21600 0 -139 0">
            <v:imagedata r:id="rId5" o:title="" gain="19661f" blacklevel="22938f"/>
            <w10:wrap type="through"/>
          </v:shape>
        </w:pict>
      </w:r>
    </w:p>
    <w:p w:rsidR="009756FC" w:rsidRDefault="009756FC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176.3pt;margin-top:9.05pt;width:48pt;height:30.75pt;flip:y;z-index:251660800" o:connectortype="straight">
            <v:stroke endarrow="block"/>
          </v:shape>
        </w:pict>
      </w:r>
      <w:r>
        <w:rPr>
          <w:noProof/>
        </w:rPr>
        <w:pict>
          <v:shape id="_x0000_s1034" type="#_x0000_t32" style="position:absolute;margin-left:-20.2pt;margin-top:14.3pt;width:69pt;height:1.5pt;z-index:251659776" o:connectortype="straight">
            <v:stroke endarrow="block"/>
          </v:shape>
        </w:pict>
      </w:r>
      <w:r>
        <w:rPr>
          <w:noProof/>
        </w:rPr>
        <w:pict>
          <v:shape id="_x0000_s1035" type="#_x0000_t202" style="position:absolute;margin-left:-134.2pt;margin-top:9.05pt;width:194.25pt;height:44.25pt;z-index:251647488" filled="f" stroked="f">
            <v:textbox>
              <w:txbxContent>
                <w:p w:rsidR="009756FC" w:rsidRPr="000340CF" w:rsidRDefault="009756FC">
                  <w:pPr>
                    <w:rPr>
                      <w:sz w:val="48"/>
                      <w:szCs w:val="48"/>
                    </w:rPr>
                  </w:pPr>
                  <w:r w:rsidRPr="000340CF">
                    <w:rPr>
                      <w:sz w:val="48"/>
                      <w:szCs w:val="48"/>
                    </w:rPr>
                    <w:t>collectivism</w:t>
                  </w:r>
                </w:p>
              </w:txbxContent>
            </v:textbox>
          </v:shape>
        </w:pict>
      </w:r>
    </w:p>
    <w:p w:rsidR="009756FC" w:rsidRDefault="009756FC"/>
    <w:p w:rsidR="009756FC" w:rsidRDefault="009756FC">
      <w:r>
        <w:rPr>
          <w:noProof/>
        </w:rPr>
        <w:pict>
          <v:shape id="_x0000_s1036" type="#_x0000_t202" style="position:absolute;margin-left:-20.2pt;margin-top:1.6pt;width:405pt;height:46.85pt;z-index:251667968" filled="f" stroked="f">
            <v:textbox>
              <w:txbxContent>
                <w:p w:rsidR="009756FC" w:rsidRPr="009F795B" w:rsidRDefault="009756FC" w:rsidP="009F795B">
                  <w:pPr>
                    <w:pStyle w:val="NoSpacing"/>
                  </w:pPr>
                  <w:r w:rsidRPr="009F795B">
                    <w:t xml:space="preserve">The </w:t>
                  </w:r>
                  <w:smartTag w:uri="urn:schemas-microsoft-com:office:smarttags" w:element="place">
                    <w:smartTag w:uri="urn:schemas-microsoft-com:office:smarttags" w:element="PlaceName">
                      <w:r w:rsidRPr="009F795B">
                        <w:t>Roman</w:t>
                      </w:r>
                    </w:smartTag>
                    <w:r w:rsidRPr="009F795B">
                      <w:t xml:space="preserve"> </w:t>
                    </w:r>
                    <w:smartTag w:uri="urn:schemas-microsoft-com:office:smarttags" w:element="PlaceName">
                      <w:r w:rsidRPr="009F795B">
                        <w:t>Republic</w:t>
                      </w:r>
                    </w:smartTag>
                  </w:smartTag>
                  <w:r w:rsidRPr="009F795B">
                    <w:t xml:space="preserve"> promoted the ______________ _________.</w:t>
                  </w:r>
                </w:p>
                <w:p w:rsidR="009756FC" w:rsidRPr="009F795B" w:rsidRDefault="009756FC" w:rsidP="009F795B">
                  <w:pPr>
                    <w:pStyle w:val="NoSpacing"/>
                  </w:pPr>
                  <w:r w:rsidRPr="009F795B">
                    <w:t>What was best for society was known as classical ________________.</w:t>
                  </w:r>
                </w:p>
                <w:p w:rsidR="009756FC" w:rsidRDefault="009756FC"/>
              </w:txbxContent>
            </v:textbox>
          </v:shape>
        </w:pict>
      </w:r>
    </w:p>
    <w:p w:rsidR="009756FC" w:rsidRDefault="009756FC">
      <w:r>
        <w:rPr>
          <w:noProof/>
        </w:rPr>
        <w:pict>
          <v:shape id="_x0000_s1037" type="#_x0000_t202" style="position:absolute;margin-left:15.75pt;margin-top:9.8pt;width:469.5pt;height:40.5pt;z-index:251641344" filled="f" stroked="f" strokeweight="3pt">
            <v:textbox style="mso-next-textbox:#_x0000_s1037">
              <w:txbxContent>
                <w:p w:rsidR="009756FC" w:rsidRPr="009F795B" w:rsidRDefault="009756FC" w:rsidP="009F795B">
                  <w:pPr>
                    <w:rPr>
                      <w:b/>
                      <w:sz w:val="22"/>
                    </w:rPr>
                  </w:pPr>
                  <w:r>
                    <w:t xml:space="preserve">An example of promoting public good would be _____________________.  Another example would be ___________________. </w:t>
                  </w:r>
                </w:p>
              </w:txbxContent>
            </v:textbox>
          </v:shape>
        </w:pict>
      </w:r>
    </w:p>
    <w:p w:rsidR="009756FC" w:rsidRDefault="009756FC">
      <w:r>
        <w:rPr>
          <w:noProof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_x0000_s1038" type="#_x0000_t94" style="position:absolute;margin-left:-10.4pt;margin-top:19.35pt;width:221.9pt;height:66.9pt;z-index:251639296"/>
        </w:pict>
      </w:r>
      <w:r>
        <w:rPr>
          <w:noProof/>
        </w:rPr>
        <w:pict>
          <v:shape id="_x0000_s1039" type="#_x0000_t176" style="position:absolute;margin-left:234.75pt;margin-top:5.6pt;width:327pt;height:80.65pt;z-index:251674112" filled="f" strokeweight=".25pt">
            <v:textbox>
              <w:txbxContent>
                <w:p w:rsidR="009756FC" w:rsidRPr="00DB01FD" w:rsidRDefault="009756FC" w:rsidP="00DB01FD">
                  <w:pPr>
                    <w:rPr>
                      <w:sz w:val="21"/>
                      <w:szCs w:val="21"/>
                    </w:rPr>
                  </w:pPr>
                  <w:r w:rsidRPr="00DB01FD">
                    <w:rPr>
                      <w:sz w:val="21"/>
                      <w:szCs w:val="21"/>
                    </w:rPr>
                    <w:t>Right of the __________. Rights of the _________ may be given up for the rights of the _________. ___________: the majority is always making the _______.  Your representative is making a decision on what he believes is the best for all of his _________________</w:t>
                  </w:r>
                  <w:r>
                    <w:rPr>
                      <w:sz w:val="21"/>
                      <w:szCs w:val="21"/>
                    </w:rPr>
                    <w:t xml:space="preserve">  (people he represents).</w:t>
                  </w:r>
                </w:p>
                <w:p w:rsidR="009756FC" w:rsidRPr="00DB01FD" w:rsidRDefault="009756FC">
                  <w:pPr>
                    <w:rPr>
                      <w:sz w:val="22"/>
                    </w:rPr>
                  </w:pPr>
                </w:p>
              </w:txbxContent>
            </v:textbox>
          </v:shape>
        </w:pict>
      </w:r>
    </w:p>
    <w:p w:rsidR="009756FC" w:rsidRDefault="009756FC">
      <w:pPr>
        <w:rPr>
          <w:b/>
          <w:sz w:val="22"/>
        </w:rPr>
      </w:pPr>
      <w:r>
        <w:rPr>
          <w:noProof/>
        </w:rPr>
        <w:pict>
          <v:shape id="_x0000_s1040" type="#_x0000_t202" style="position:absolute;margin-left:9.75pt;margin-top:18.4pt;width:208.5pt;height:27.75pt;z-index:251673088" filled="f" stroked="f">
            <v:textbox>
              <w:txbxContent>
                <w:p w:rsidR="009756FC" w:rsidRPr="00DB01FD" w:rsidRDefault="009756FC" w:rsidP="00DB01FD">
                  <w:pPr>
                    <w:rPr>
                      <w:b/>
                      <w:sz w:val="22"/>
                    </w:rPr>
                  </w:pPr>
                  <w:r w:rsidRPr="00DB01FD">
                    <w:rPr>
                      <w:b/>
                      <w:sz w:val="22"/>
                    </w:rPr>
                    <w:t>REPUBLICANISM IN DEMOCRACY</w:t>
                  </w:r>
                </w:p>
                <w:p w:rsidR="009756FC" w:rsidRDefault="009756FC"/>
              </w:txbxContent>
            </v:textbox>
          </v:shape>
        </w:pict>
      </w:r>
    </w:p>
    <w:p w:rsidR="009756FC" w:rsidRDefault="009756FC">
      <w:r>
        <w:rPr>
          <w:noProof/>
        </w:rPr>
        <w:pict>
          <v:shape id="Picture 6" o:spid="_x0000_s1041" type="#_x0000_t75" style="position:absolute;margin-left:512.3pt;margin-top:11.05pt;width:36.1pt;height:48.4pt;z-index:251676160;visibility:visible" wrapcoords="9000 332 4050 1994 5400 5649 2700 6978 900 9305 -450 20271 1800 20935 12600 20935 14400 20935 18900 20935 21600 19274 21150 16283 18450 13292 15750 10966 19800 7311 19350 5649 17550 5649 16650 3323 11700 332 9000 332">
            <v:imagedata r:id="rId6" o:title="" grayscale="t"/>
            <w10:wrap type="through"/>
          </v:shape>
        </w:pict>
      </w:r>
    </w:p>
    <w:p w:rsidR="009756FC" w:rsidRDefault="009756FC">
      <w:r>
        <w:rPr>
          <w:noProof/>
        </w:rPr>
        <w:pict>
          <v:shape id="_x0000_s1042" type="#_x0000_t202" style="position:absolute;margin-left:9.75pt;margin-top:14.35pt;width:502.5pt;height:26.2pt;z-index:251675136" filled="f" stroked="f">
            <v:textbox>
              <w:txbxContent>
                <w:p w:rsidR="009756FC" w:rsidRDefault="009756FC" w:rsidP="005C583C">
                  <w:r>
                    <w:t xml:space="preserve">James Madison defined the differences between  _______________ and  ______________. </w:t>
                  </w:r>
                </w:p>
                <w:p w:rsidR="009756FC" w:rsidRDefault="009756FC"/>
              </w:txbxContent>
            </v:textbox>
          </v:shape>
        </w:pict>
      </w:r>
    </w:p>
    <w:p w:rsidR="009756FC" w:rsidRDefault="009756FC">
      <w:r>
        <w:rPr>
          <w:noProof/>
        </w:rPr>
        <w:pict>
          <v:shape id="_x0000_s1043" type="#_x0000_t202" style="position:absolute;margin-left:19.95pt;margin-top:14.7pt;width:74.25pt;height:21.75pt;z-index:251650560">
            <v:textbox>
              <w:txbxContent>
                <w:p w:rsidR="009756FC" w:rsidRDefault="009756FC">
                  <w:r>
                    <w:t>Democracy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202" style="position:absolute;margin-left:176.25pt;margin-top:50.55pt;width:78pt;height:47.95pt;z-index:251663872" stroked="f">
            <v:textbox>
              <w:txbxContent>
                <w:p w:rsidR="009756FC" w:rsidRDefault="009756FC">
                  <w:r>
                    <w:t xml:space="preserve">_________ communities..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45" type="#_x0000_t93" style="position:absolute;margin-left:113.25pt;margin-top:36.45pt;width:57pt;height:82.5pt;z-index:251661824"/>
        </w:pict>
      </w:r>
      <w:r>
        <w:rPr>
          <w:noProof/>
        </w:rPr>
        <w:pict>
          <v:shape id="_x0000_s1046" type="#_x0000_t202" style="position:absolute;margin-left:118.5pt;margin-top:59.65pt;width:57.75pt;height:42.35pt;z-index:251662848" filled="f" stroked="f">
            <v:textbox>
              <w:txbxContent>
                <w:p w:rsidR="009756FC" w:rsidRDefault="009756FC">
                  <w:r>
                    <w:t xml:space="preserve">Works best in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47" type="#_x0000_t80" style="position:absolute;margin-left:3pt;margin-top:46.45pt;width:110.25pt;height:93.75pt;z-index:251649536"/>
        </w:pict>
      </w:r>
      <w:r>
        <w:rPr>
          <w:noProof/>
        </w:rPr>
        <w:pict>
          <v:shape id="_x0000_s1048" type="#_x0000_t202" style="position:absolute;margin-left:9.75pt;margin-top:48.8pt;width:93pt;height:77.3pt;z-index:251651584" filled="f" stroked="f">
            <v:textbox style="mso-next-textbox:#_x0000_s1048">
              <w:txbxContent>
                <w:p w:rsidR="009756FC" w:rsidRDefault="009756FC">
                  <w:r>
                    <w:t>The _________</w:t>
                  </w:r>
                </w:p>
                <w:p w:rsidR="009756FC" w:rsidRPr="00314BA3" w:rsidRDefault="009756FC">
                  <w:r>
                    <w:t xml:space="preserve">administer the government 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49" type="#_x0000_t202" style="position:absolute;margin-left:415.45pt;margin-top:50.55pt;width:46.5pt;height:38.6pt;z-index:251665920" filled="f" stroked="f">
            <v:textbox>
              <w:txbxContent>
                <w:p w:rsidR="009756FC" w:rsidRDefault="009756FC">
                  <w:r>
                    <w:t xml:space="preserve">Works best in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0" type="#_x0000_t202" style="position:absolute;margin-left:316.3pt;margin-top:11.2pt;width:64.5pt;height:21.75pt;z-index:251654656">
            <v:textbox>
              <w:txbxContent>
                <w:p w:rsidR="009756FC" w:rsidRDefault="009756FC">
                  <w:r>
                    <w:t>Republic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1" type="#_x0000_t202" style="position:absolute;margin-left:472.5pt;margin-top:48.8pt;width:82.5pt;height:53.2pt;z-index:251666944" stroked="f">
            <v:textbox>
              <w:txbxContent>
                <w:p w:rsidR="009756FC" w:rsidRDefault="009756FC">
                  <w:r>
                    <w:t xml:space="preserve">________ communities.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2" type="#_x0000_t93" style="position:absolute;margin-left:406.5pt;margin-top:32.95pt;width:63.75pt;height:83.55pt;z-index:251664896"/>
        </w:pict>
      </w:r>
      <w:r>
        <w:rPr>
          <w:noProof/>
        </w:rPr>
        <w:pict>
          <v:shape id="_x0000_s1053" type="#_x0000_t202" style="position:absolute;margin-left:293.25pt;margin-top:50.55pt;width:105.75pt;height:51.45pt;z-index:251655680" stroked="f">
            <v:textbox style="mso-next-textbox:#_x0000_s1053">
              <w:txbxContent>
                <w:p w:rsidR="009756FC" w:rsidRDefault="009756FC">
                  <w:r>
                    <w:t xml:space="preserve">The people elect </w:t>
                  </w:r>
                </w:p>
                <w:p w:rsidR="009756FC" w:rsidRDefault="009756FC">
                  <w:r>
                    <w:t>_______________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4" type="#_x0000_t80" style="position:absolute;margin-left:281.25pt;margin-top:42.05pt;width:125.25pt;height:93.75pt;z-index:251653632"/>
        </w:pict>
      </w:r>
      <w:r>
        <w:rPr>
          <w:noProof/>
        </w:rPr>
        <w:pict>
          <v:shape id="_x0000_s1055" type="#_x0000_t202" style="position:absolute;margin-left:259.7pt;margin-top:140.2pt;width:169.5pt;height:36pt;z-index:251656704">
            <v:textbox style="mso-next-textbox:#_x0000_s1055">
              <w:txbxContent>
                <w:p w:rsidR="009756FC" w:rsidRDefault="009756FC">
                  <w:r>
                    <w:t xml:space="preserve">Who govern the government.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6" type="#_x0000_t202" style="position:absolute;margin-left:3pt;margin-top:140.2pt;width:125.25pt;height:38.25pt;z-index:251652608">
            <v:textbox>
              <w:txbxContent>
                <w:p w:rsidR="009756FC" w:rsidRDefault="009756FC">
                  <w:r>
                    <w:t>_________________.</w:t>
                  </w:r>
                </w:p>
              </w:txbxContent>
            </v:textbox>
          </v:shape>
        </w:pi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756FC" w:rsidRDefault="009756FC">
      <w:r>
        <w:rPr>
          <w:noProof/>
        </w:rPr>
        <w:pict>
          <v:shape id="_x0000_s1057" type="#_x0000_t202" style="position:absolute;margin-left:47.25pt;margin-top:15.55pt;width:434.25pt;height:64.5pt;z-index:251657728">
            <v:textbox style="mso-next-textbox:#_x0000_s1057">
              <w:txbxContent>
                <w:p w:rsidR="009756FC" w:rsidRPr="002914CB" w:rsidRDefault="009756FC" w:rsidP="002914CB">
                  <w:pPr>
                    <w:rPr>
                      <w:sz w:val="22"/>
                    </w:rPr>
                  </w:pPr>
                  <w:smartTag w:uri="urn:schemas-microsoft-com:office:smarttags" w:element="City">
                    <w:r w:rsidRPr="002914CB">
                      <w:rPr>
                        <w:sz w:val="22"/>
                      </w:rPr>
                      <w:t>Madison</w:t>
                    </w:r>
                  </w:smartTag>
                  <w:r w:rsidRPr="002914CB">
                    <w:rPr>
                      <w:sz w:val="22"/>
                    </w:rPr>
                    <w:t xml:space="preserve"> believed </w:t>
                  </w:r>
                  <w:smartTag w:uri="urn:schemas-microsoft-com:office:smarttags" w:element="place">
                    <w:smartTag w:uri="urn:schemas-microsoft-com:office:smarttags" w:element="country-region">
                      <w:r w:rsidRPr="002914CB">
                        <w:rPr>
                          <w:sz w:val="22"/>
                        </w:rPr>
                        <w:t>America</w:t>
                      </w:r>
                    </w:smartTag>
                  </w:smartTag>
                  <w:r w:rsidRPr="002914CB">
                    <w:rPr>
                      <w:sz w:val="22"/>
                    </w:rPr>
                    <w:t xml:space="preserve"> could and should have a ______________ form of government. Those who believed in republicanism were called ______________. </w:t>
                  </w:r>
                  <w:smartTag w:uri="urn:schemas-microsoft-com:office:smarttags" w:element="place">
                    <w:smartTag w:uri="urn:schemas-microsoft-com:office:smarttags" w:element="City">
                      <w:r w:rsidRPr="002914CB">
                        <w:rPr>
                          <w:sz w:val="22"/>
                        </w:rPr>
                        <w:t>Madison</w:t>
                      </w:r>
                    </w:smartTag>
                  </w:smartTag>
                  <w:r w:rsidRPr="002914CB">
                    <w:rPr>
                      <w:sz w:val="22"/>
                    </w:rPr>
                    <w:t xml:space="preserve"> believed that people were motivated primarily by ______________.</w:t>
                  </w:r>
                  <w:r w:rsidRPr="002914CB">
                    <w:rPr>
                      <w:bCs/>
                      <w:sz w:val="22"/>
                    </w:rPr>
                    <w:t xml:space="preserve">The pursuit of self-interest could in its own way further the </w:t>
                  </w:r>
                  <w:r w:rsidRPr="002914CB">
                    <w:rPr>
                      <w:b/>
                      <w:bCs/>
                      <w:sz w:val="22"/>
                    </w:rPr>
                    <w:t>common good</w:t>
                  </w:r>
                  <w:r w:rsidRPr="002914CB">
                    <w:rPr>
                      <w:bCs/>
                      <w:sz w:val="22"/>
                    </w:rPr>
                    <w:t xml:space="preserve">. </w:t>
                  </w:r>
                </w:p>
                <w:p w:rsidR="009756FC" w:rsidRPr="002914CB" w:rsidRDefault="009756FC" w:rsidP="002914CB"/>
                <w:p w:rsidR="009756FC" w:rsidRPr="009E076F" w:rsidRDefault="009756FC" w:rsidP="009E076F"/>
                <w:p w:rsidR="009756FC" w:rsidRDefault="009756FC"/>
              </w:txbxContent>
            </v:textbox>
          </v:shape>
        </w:pict>
      </w:r>
      <w:r>
        <w:rPr>
          <w:noProof/>
        </w:rPr>
        <w:pict>
          <v:shape id="Picture 1" o:spid="_x0000_s1058" type="#_x0000_t75" alt="http://nepab.com/tod/James_Madison.jpg" style="position:absolute;margin-left:1.5pt;margin-top:17.8pt;width:49.5pt;height:60.75pt;z-index:251668992;visibility:visible" wrapcoords="-327 0 -327 21333 21600 21333 21600 0 -327 0">
            <v:imagedata r:id="rId7" o:title=""/>
            <w10:wrap type="through"/>
          </v:shape>
        </w:pict>
      </w:r>
    </w:p>
    <w:p w:rsidR="009756FC" w:rsidRDefault="009756FC">
      <w:r>
        <w:rPr>
          <w:noProof/>
        </w:rPr>
        <w:pict>
          <v:shape id="Picture 4" o:spid="_x0000_s1059" type="#_x0000_t75" style="position:absolute;margin-left:312.7pt;margin-top:62.95pt;width:26.6pt;height:21.15pt;z-index:251672064;visibility:visible" wrapcoords="1234 771 -617 13114 0 20829 20983 20829 21600 16200 19749 771 1234 771">
            <v:imagedata r:id="rId8" o:title="" grayscale="t"/>
            <w10:wrap type="through"/>
          </v:shape>
        </w:pict>
      </w:r>
      <w:r>
        <w:rPr>
          <w:noProof/>
        </w:rPr>
        <w:pict>
          <v:shape id="_x0000_s1060" type="#_x0000_t202" style="position:absolute;margin-left:308.25pt;margin-top:58.75pt;width:159.35pt;height:79.3pt;z-index:251671040" strokeweight="2.25pt">
            <v:shadow on="t"/>
            <v:textbox>
              <w:txbxContent>
                <w:p w:rsidR="009756FC" w:rsidRPr="00AE7D50" w:rsidRDefault="009756FC" w:rsidP="00AE7D50">
                  <w:pPr>
                    <w:pStyle w:val="NoSpacing"/>
                    <w:ind w:firstLine="720"/>
                    <w:rPr>
                      <w:b/>
                      <w:sz w:val="22"/>
                    </w:rPr>
                  </w:pPr>
                  <w:r w:rsidRPr="00AE7D50">
                    <w:rPr>
                      <w:b/>
                      <w:sz w:val="22"/>
                    </w:rPr>
                    <w:t>PAIR SHARE:</w:t>
                  </w:r>
                </w:p>
                <w:p w:rsidR="009756FC" w:rsidRPr="00AE7D50" w:rsidRDefault="009756FC" w:rsidP="00AE7D50">
                  <w:pPr>
                    <w:pStyle w:val="NoSpacing"/>
                    <w:ind w:firstLine="720"/>
                    <w:rPr>
                      <w:sz w:val="22"/>
                    </w:rPr>
                  </w:pPr>
                  <w:r w:rsidRPr="00AE7D50">
                    <w:rPr>
                      <w:sz w:val="22"/>
                    </w:rPr>
                    <w:t xml:space="preserve">Separation of powers limits the government by ________________________. </w:t>
                  </w:r>
                </w:p>
                <w:p w:rsidR="009756FC" w:rsidRDefault="009756FC"/>
              </w:txbxContent>
            </v:textbox>
          </v:shape>
        </w:pict>
      </w:r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61" type="#_x0000_t120" style="position:absolute;margin-left:120pt;margin-top:42.55pt;width:180.75pt;height:102.2pt;z-index:251640320">
            <v:textbox>
              <w:txbxContent>
                <w:p w:rsidR="009756FC" w:rsidRPr="00A44AFC" w:rsidRDefault="009756FC">
                  <w:pPr>
                    <w:rPr>
                      <w:sz w:val="21"/>
                      <w:szCs w:val="21"/>
                    </w:rPr>
                  </w:pPr>
                  <w:r w:rsidRPr="00A44AFC">
                    <w:rPr>
                      <w:sz w:val="21"/>
                      <w:szCs w:val="21"/>
                    </w:rPr>
                    <w:t>Favored a constitution that _________ government by</w:t>
                  </w:r>
                </w:p>
                <w:p w:rsidR="009756FC" w:rsidRPr="00A44AFC" w:rsidRDefault="009756FC">
                  <w:pPr>
                    <w:rPr>
                      <w:sz w:val="21"/>
                      <w:szCs w:val="21"/>
                    </w:rPr>
                  </w:pPr>
                  <w:r w:rsidRPr="00A44AFC">
                    <w:rPr>
                      <w:sz w:val="21"/>
                      <w:szCs w:val="21"/>
                    </w:rPr>
                    <w:t>*</w:t>
                  </w:r>
                </w:p>
                <w:p w:rsidR="009756FC" w:rsidRPr="00A44AFC" w:rsidRDefault="009756FC">
                  <w:pPr>
                    <w:rPr>
                      <w:sz w:val="22"/>
                    </w:rPr>
                  </w:pPr>
                  <w:r w:rsidRPr="00A44AFC">
                    <w:rPr>
                      <w:sz w:val="22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62" type="#_x0000_t63" style="position:absolute;margin-left:-57pt;margin-top:62.4pt;width:198.75pt;height:75.65pt;flip:y;z-index:251670016" adj="2374,25226" strokeweight="4.5pt">
            <v:textbox>
              <w:txbxContent>
                <w:p w:rsidR="009756FC" w:rsidRPr="00A44AFC" w:rsidRDefault="009756FC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>“If all people were angels</w:t>
                  </w:r>
                  <w:r w:rsidRPr="00A44AFC">
                    <w:rPr>
                      <w:sz w:val="22"/>
                    </w:rPr>
                    <w:t>, there would be no need for government.”</w:t>
                  </w:r>
                  <w:r>
                    <w:rPr>
                      <w:sz w:val="22"/>
                    </w:rPr>
                    <w:t xml:space="preserve"> </w:t>
                  </w:r>
                  <w:r w:rsidRPr="00A44AFC">
                    <w:rPr>
                      <w:sz w:val="22"/>
                    </w:rPr>
                    <w:t>-</w:t>
                  </w:r>
                  <w:smartTag w:uri="urn:schemas-microsoft-com:office:smarttags" w:element="City">
                    <w:r w:rsidRPr="00A44AFC">
                      <w:rPr>
                        <w:sz w:val="22"/>
                      </w:rPr>
                      <w:t>Madison</w:t>
                    </w:r>
                  </w:smartTag>
                </w:p>
              </w:txbxContent>
            </v:textbox>
          </v:shape>
        </w:pi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9756FC" w:rsidSect="000340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A5D05"/>
    <w:multiLevelType w:val="hybridMultilevel"/>
    <w:tmpl w:val="9800AD7C"/>
    <w:lvl w:ilvl="0" w:tplc="E25ECCE6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4E24236E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9E86E14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9326C51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2BE7AC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53AD8CC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B862123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01160D1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BF2C43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>
    <w:nsid w:val="1AEA3785"/>
    <w:multiLevelType w:val="hybridMultilevel"/>
    <w:tmpl w:val="37E60010"/>
    <w:lvl w:ilvl="0" w:tplc="C716466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CB0DEC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EE46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76231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0D04C2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F48846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3EC62D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42A178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9206B5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2A0E0C33"/>
    <w:multiLevelType w:val="hybridMultilevel"/>
    <w:tmpl w:val="7ADA9684"/>
    <w:lvl w:ilvl="0" w:tplc="E6061A8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FE022018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3E2803E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5082F2A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A296CD8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45ED2AC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A170DB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479A578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855A403E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3">
    <w:nsid w:val="7AE91E30"/>
    <w:multiLevelType w:val="hybridMultilevel"/>
    <w:tmpl w:val="7B260478"/>
    <w:lvl w:ilvl="0" w:tplc="BAACD436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9E5EEE54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9A8C948E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A9A6B8F2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C7ACBE9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35D24788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A2A06974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B6C5766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6C5698BE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7485"/>
    <w:rsid w:val="00012776"/>
    <w:rsid w:val="000135B0"/>
    <w:rsid w:val="000340CF"/>
    <w:rsid w:val="000820B9"/>
    <w:rsid w:val="00087EFB"/>
    <w:rsid w:val="000C6265"/>
    <w:rsid w:val="000E1C9D"/>
    <w:rsid w:val="00141270"/>
    <w:rsid w:val="002914CB"/>
    <w:rsid w:val="00314BA3"/>
    <w:rsid w:val="003C2519"/>
    <w:rsid w:val="004472FA"/>
    <w:rsid w:val="00447485"/>
    <w:rsid w:val="00451AEC"/>
    <w:rsid w:val="004B6D9E"/>
    <w:rsid w:val="004C1355"/>
    <w:rsid w:val="00577438"/>
    <w:rsid w:val="005A61CC"/>
    <w:rsid w:val="005C583C"/>
    <w:rsid w:val="00660E6F"/>
    <w:rsid w:val="008339AA"/>
    <w:rsid w:val="00836A19"/>
    <w:rsid w:val="009756FC"/>
    <w:rsid w:val="009869B3"/>
    <w:rsid w:val="009E076F"/>
    <w:rsid w:val="009F795B"/>
    <w:rsid w:val="00A01ED4"/>
    <w:rsid w:val="00A211E1"/>
    <w:rsid w:val="00A44AFC"/>
    <w:rsid w:val="00AD17AA"/>
    <w:rsid w:val="00AE7D50"/>
    <w:rsid w:val="00BB3E93"/>
    <w:rsid w:val="00C01E4B"/>
    <w:rsid w:val="00C653E8"/>
    <w:rsid w:val="00DB01FD"/>
    <w:rsid w:val="00FC1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hapeDefaults>
    <o:shapedefaults v:ext="edit" spidmax="106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AEC"/>
    <w:pPr>
      <w:spacing w:after="200" w:line="276" w:lineRule="auto"/>
    </w:pPr>
    <w:rPr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47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47485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9F795B"/>
    <w:rPr>
      <w:sz w:val="24"/>
    </w:rPr>
  </w:style>
  <w:style w:type="paragraph" w:styleId="ListParagraph">
    <w:name w:val="List Paragraph"/>
    <w:basedOn w:val="Normal"/>
    <w:uiPriority w:val="99"/>
    <w:qFormat/>
    <w:rsid w:val="009E076F"/>
    <w:pPr>
      <w:spacing w:after="0" w:line="240" w:lineRule="auto"/>
      <w:ind w:left="720"/>
      <w:contextualSpacing/>
    </w:pPr>
    <w:rPr>
      <w:rFonts w:eastAsia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91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177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1791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1787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178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178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178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178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178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17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33</Words>
  <Characters>192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Trejo</dc:creator>
  <cp:keywords/>
  <dc:description/>
  <cp:lastModifiedBy>slee2</cp:lastModifiedBy>
  <cp:revision>3</cp:revision>
  <dcterms:created xsi:type="dcterms:W3CDTF">2011-02-16T08:34:00Z</dcterms:created>
  <dcterms:modified xsi:type="dcterms:W3CDTF">2011-02-17T16:50:00Z</dcterms:modified>
</cp:coreProperties>
</file>