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" w:tblpY="-1420"/>
        <w:tblW w:w="12064" w:type="dxa"/>
        <w:tblBorders>
          <w:top w:val="single" w:sz="4" w:space="0" w:color="99CCFF"/>
          <w:left w:val="single" w:sz="4" w:space="0" w:color="99CCFF"/>
          <w:bottom w:val="single" w:sz="4" w:space="0" w:color="99CCFF"/>
          <w:right w:val="single" w:sz="4" w:space="0" w:color="99CCFF"/>
          <w:insideH w:val="single" w:sz="4" w:space="0" w:color="99CCFF"/>
          <w:insideV w:val="single" w:sz="4" w:space="0" w:color="99CCFF"/>
        </w:tblBorders>
        <w:tblLook w:val="01E0"/>
      </w:tblPr>
      <w:tblGrid>
        <w:gridCol w:w="1384"/>
        <w:gridCol w:w="10680"/>
      </w:tblGrid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0B136E" w:rsidRDefault="0098574C" w:rsidP="000B136E">
            <w:pPr>
              <w:jc w:val="right"/>
              <w:rPr>
                <w:b/>
              </w:rPr>
            </w:pPr>
            <w:r w:rsidRPr="000B136E">
              <w:rPr>
                <w:b/>
              </w:rPr>
              <w:t>10/3/2011</w:t>
            </w: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jc w:val="center"/>
              <w:rPr>
                <w:b/>
                <w:sz w:val="40"/>
                <w:szCs w:val="40"/>
                <w:u w:val="single"/>
              </w:rPr>
            </w:pPr>
            <w:r w:rsidRPr="00D02581">
              <w:rPr>
                <w:b/>
                <w:sz w:val="40"/>
                <w:szCs w:val="40"/>
                <w:u w:val="single"/>
              </w:rPr>
              <w:t>Heading West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/>
            </w:tblPr>
            <w:tblGrid>
              <w:gridCol w:w="5224"/>
              <w:gridCol w:w="5225"/>
            </w:tblGrid>
            <w:tr w:rsidR="0098574C" w:rsidTr="000B136E">
              <w:tc>
                <w:tcPr>
                  <w:tcW w:w="52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574C" w:rsidRPr="00D02581" w:rsidRDefault="0098574C" w:rsidP="000B136E">
                  <w:pPr>
                    <w:framePr w:hSpace="180" w:wrap="around" w:hAnchor="page" w:x="1" w:y="-1420"/>
                    <w:rPr>
                      <w:sz w:val="40"/>
                      <w:szCs w:val="40"/>
                    </w:rPr>
                  </w:pPr>
                  <w:r w:rsidRPr="00D02581">
                    <w:rPr>
                      <w:b/>
                      <w:sz w:val="40"/>
                      <w:szCs w:val="40"/>
                    </w:rPr>
                    <w:t>Objective:</w:t>
                  </w:r>
                  <w:r>
                    <w:rPr>
                      <w:sz w:val="40"/>
                      <w:szCs w:val="40"/>
                    </w:rPr>
                    <w:t xml:space="preserve"> Explain why each group is important in settling the West.</w:t>
                  </w:r>
                </w:p>
              </w:tc>
              <w:tc>
                <w:tcPr>
                  <w:tcW w:w="5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574C" w:rsidRPr="000B136E" w:rsidRDefault="0098574C" w:rsidP="000B136E">
                  <w:pPr>
                    <w:framePr w:hSpace="180" w:wrap="around" w:hAnchor="page" w:x="1" w:y="-1420"/>
                    <w:rPr>
                      <w:b/>
                    </w:rPr>
                  </w:pPr>
                  <w:r w:rsidRPr="000B136E">
                    <w:rPr>
                      <w:b/>
                    </w:rPr>
                    <w:t>Summary:</w:t>
                  </w:r>
                </w:p>
              </w:tc>
            </w:tr>
          </w:tbl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D02581">
            <w:pPr>
              <w:pStyle w:val="ListParagraph"/>
              <w:ind w:lef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Native Americans</w:t>
            </w:r>
            <w:r w:rsidRPr="00D02581">
              <w:rPr>
                <w:sz w:val="40"/>
                <w:szCs w:val="40"/>
              </w:rPr>
              <w:t xml:space="preserve"> (p. 202-204):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Colonel George Custer</w:t>
            </w:r>
            <w:r w:rsidRPr="00D02581">
              <w:rPr>
                <w:sz w:val="40"/>
                <w:szCs w:val="40"/>
              </w:rPr>
              <w:t xml:space="preserve"> (p. 206):</w:t>
            </w: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Vaquero</w:t>
            </w:r>
            <w:r w:rsidRPr="00D02581">
              <w:rPr>
                <w:sz w:val="40"/>
                <w:szCs w:val="40"/>
              </w:rPr>
              <w:t xml:space="preserve"> (p.208-209):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D02581">
            <w:pPr>
              <w:pStyle w:val="ListParagraph"/>
              <w:ind w:lef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Cowboy</w:t>
            </w:r>
            <w:r w:rsidRPr="00D02581">
              <w:rPr>
                <w:sz w:val="40"/>
                <w:szCs w:val="40"/>
              </w:rPr>
              <w:t xml:space="preserve"> (p.210-211):</w:t>
            </w: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Gold Miner</w:t>
            </w:r>
            <w:r w:rsidRPr="00D02581">
              <w:rPr>
                <w:sz w:val="40"/>
                <w:szCs w:val="40"/>
              </w:rPr>
              <w:t xml:space="preserve"> (p.212-213):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Settler</w:t>
            </w:r>
            <w:r w:rsidRPr="00D02581">
              <w:rPr>
                <w:sz w:val="40"/>
                <w:szCs w:val="40"/>
              </w:rPr>
              <w:t xml:space="preserve"> (p. 214-215):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D02581">
            <w:pPr>
              <w:pStyle w:val="ListParagraph"/>
              <w:ind w:left="0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Exoduste</w:t>
            </w:r>
            <w:r w:rsidRPr="00D02581">
              <w:rPr>
                <w:sz w:val="40"/>
                <w:szCs w:val="40"/>
              </w:rPr>
              <w:t>r (p. 215):</w:t>
            </w: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Pr="00D02581" w:rsidRDefault="0098574C" w:rsidP="000B136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* </w:t>
            </w:r>
            <w:r w:rsidRPr="00EA750D">
              <w:rPr>
                <w:sz w:val="40"/>
                <w:szCs w:val="40"/>
                <w:highlight w:val="yellow"/>
              </w:rPr>
              <w:t>Farmers</w:t>
            </w:r>
            <w:r w:rsidRPr="00D02581">
              <w:rPr>
                <w:sz w:val="40"/>
                <w:szCs w:val="40"/>
              </w:rPr>
              <w:t xml:space="preserve"> (p. 216-218):</w:t>
            </w: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D02581">
            <w:pPr>
              <w:pStyle w:val="ListParagraph"/>
              <w:ind w:left="0"/>
            </w:pP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D02581">
            <w:pPr>
              <w:pStyle w:val="ListParagraph"/>
              <w:ind w:left="0"/>
            </w:pP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D02581">
            <w:pPr>
              <w:pStyle w:val="ListParagraph"/>
              <w:ind w:left="0"/>
            </w:pP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D02581">
            <w:pPr>
              <w:pStyle w:val="ListParagraph"/>
              <w:ind w:left="0"/>
            </w:pPr>
          </w:p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D02581">
            <w:pPr>
              <w:pStyle w:val="ListParagraph"/>
              <w:ind w:left="0"/>
            </w:pPr>
          </w:p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67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  <w:tr w:rsidR="0098574C" w:rsidTr="000B136E">
        <w:trPr>
          <w:trHeight w:val="395"/>
        </w:trPr>
        <w:tc>
          <w:tcPr>
            <w:tcW w:w="1384" w:type="dxa"/>
            <w:tcBorders>
              <w:left w:val="nil"/>
              <w:right w:val="single" w:sz="4" w:space="0" w:color="FF0000"/>
            </w:tcBorders>
          </w:tcPr>
          <w:p w:rsidR="0098574C" w:rsidRDefault="0098574C" w:rsidP="000B136E"/>
        </w:tc>
        <w:tc>
          <w:tcPr>
            <w:tcW w:w="10680" w:type="dxa"/>
            <w:tcBorders>
              <w:left w:val="single" w:sz="4" w:space="0" w:color="FF0000"/>
            </w:tcBorders>
          </w:tcPr>
          <w:p w:rsidR="0098574C" w:rsidRDefault="0098574C" w:rsidP="000B136E"/>
        </w:tc>
      </w:tr>
    </w:tbl>
    <w:p w:rsidR="0098574C" w:rsidRDefault="0098574C" w:rsidP="00C63C21">
      <w:r>
        <w:rPr>
          <w:noProof/>
          <w:lang w:val="en-US" w:eastAsia="en-US"/>
        </w:rPr>
        <w:pict>
          <v:rect id="_x0000_s1026" style="position:absolute;margin-left:-113.6pt;margin-top:618.25pt;width:620pt;height:16.35pt;z-index:251654656;mso-position-horizontal-relative:text;mso-position-vertical-relative:text" strokecolor="#9cf"/>
        </w:pict>
      </w:r>
    </w:p>
    <w:p w:rsidR="0098574C" w:rsidRDefault="0098574C" w:rsidP="00C63C21">
      <w:r>
        <w:rPr>
          <w:noProof/>
          <w:lang w:val="en-US" w:eastAsia="en-US"/>
        </w:rPr>
        <w:pict>
          <v:rect id="_x0000_s1027" style="position:absolute;margin-left:-101.6pt;margin-top:14.6pt;width:620pt;height:11pt;z-index:251655680" strokecolor="#9cf"/>
        </w:pict>
      </w:r>
      <w:r>
        <w:rPr>
          <w:noProof/>
          <w:lang w:val="en-US" w:eastAsia="en-US"/>
        </w:rPr>
        <w:pict>
          <v:rect id="_x0000_s1028" style="position:absolute;margin-left:-102.6pt;margin-top:125.6pt;width:620pt;height:21pt;z-index:251653632" strokecolor="#9cf"/>
        </w:pict>
      </w:r>
      <w:r>
        <w:rPr>
          <w:noProof/>
          <w:lang w:val="en-US" w:eastAsia="en-US"/>
        </w:rPr>
        <w:pict>
          <v:rect id="_x0000_s1029" style="position:absolute;margin-left:-92.6pt;margin-top:145.6pt;width:620pt;height:21pt;z-index:251661824"/>
        </w:pict>
      </w:r>
      <w:r>
        <w:rPr>
          <w:noProof/>
          <w:lang w:val="en-US" w:eastAsia="en-US"/>
        </w:rPr>
        <w:pict>
          <v:rect id="_x0000_s1030" style="position:absolute;margin-left:-101.6pt;margin-top:64.6pt;width:620pt;height:21pt;z-index:251658752" strokecolor="#9cf"/>
        </w:pict>
      </w:r>
      <w:r>
        <w:rPr>
          <w:noProof/>
          <w:lang w:val="en-US" w:eastAsia="en-US"/>
        </w:rPr>
        <w:pict>
          <v:rect id="_x0000_s1031" style="position:absolute;margin-left:-91.6pt;margin-top:84.6pt;width:620pt;height:21pt;z-index:251659776" strokecolor="#9cf"/>
        </w:pict>
      </w:r>
      <w:r>
        <w:rPr>
          <w:noProof/>
          <w:lang w:val="en-US" w:eastAsia="en-US"/>
        </w:rPr>
        <w:pict>
          <v:rect id="_x0000_s1032" style="position:absolute;margin-left:-113.6pt;margin-top:44.6pt;width:620pt;height:21pt;z-index:251657728" strokecolor="#9cf"/>
        </w:pict>
      </w:r>
      <w:r>
        <w:rPr>
          <w:noProof/>
          <w:lang w:val="en-US" w:eastAsia="en-US"/>
        </w:rPr>
        <w:pict>
          <v:line id="_x0000_s1033" style="position:absolute;z-index:251660800" from="-27pt,-16pt" to="-27pt,154pt" strokecolor="red"/>
        </w:pict>
      </w:r>
      <w:r>
        <w:rPr>
          <w:noProof/>
          <w:lang w:val="en-US" w:eastAsia="en-US"/>
        </w:rPr>
        <w:pict>
          <v:rect id="_x0000_s1034" style="position:absolute;margin-left:-91.6pt;margin-top:24.6pt;width:620pt;height:21pt;z-index:251656704" strokecolor="#9cf"/>
        </w:pict>
      </w:r>
    </w:p>
    <w:sectPr w:rsidR="0098574C" w:rsidSect="0044740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¡Ps2OcuAe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906E0"/>
    <w:multiLevelType w:val="hybridMultilevel"/>
    <w:tmpl w:val="F998EDD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attachedTemplate r:id="rId1"/>
  <w:stylePaneFormatFilter w:val="3F01"/>
  <w:defaultTabStop w:val="720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1276"/>
    <w:rsid w:val="00010C0A"/>
    <w:rsid w:val="00037B45"/>
    <w:rsid w:val="000B136E"/>
    <w:rsid w:val="001B3352"/>
    <w:rsid w:val="002E774A"/>
    <w:rsid w:val="00354A4B"/>
    <w:rsid w:val="003F3583"/>
    <w:rsid w:val="0044740D"/>
    <w:rsid w:val="006831B0"/>
    <w:rsid w:val="00864628"/>
    <w:rsid w:val="008810D6"/>
    <w:rsid w:val="00910896"/>
    <w:rsid w:val="0098574C"/>
    <w:rsid w:val="009B6868"/>
    <w:rsid w:val="009E095C"/>
    <w:rsid w:val="00C116BC"/>
    <w:rsid w:val="00C63C21"/>
    <w:rsid w:val="00D02581"/>
    <w:rsid w:val="00EA750D"/>
    <w:rsid w:val="00FC1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40D"/>
    <w:rPr>
      <w:sz w:val="24"/>
      <w:szCs w:val="24"/>
      <w:lang w:val="en-GB" w:eastAsia="zh-TW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C2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C12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iak's\AppData\Local\Temp\TS03000537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TS030005376</Template>
  <TotalTime>202</TotalTime>
  <Pages>2</Pages>
  <Words>62</Words>
  <Characters>354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Janiak</dc:creator>
  <cp:keywords/>
  <dc:description/>
  <cp:lastModifiedBy>PLHS</cp:lastModifiedBy>
  <cp:revision>2</cp:revision>
  <cp:lastPrinted>2008-02-09T15:31:00Z</cp:lastPrinted>
  <dcterms:created xsi:type="dcterms:W3CDTF">2011-10-02T20:52:00Z</dcterms:created>
  <dcterms:modified xsi:type="dcterms:W3CDTF">2011-10-03T20:05:00Z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TC300053769990</vt:lpwstr>
  </property>
</Properties>
</file>