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D4C" w:rsidRDefault="00E97D4C" w:rsidP="00D45BDF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/>
          <w:b/>
          <w:bCs/>
          <w:kern w:val="36"/>
          <w:sz w:val="24"/>
          <w:szCs w:val="24"/>
        </w:rPr>
      </w:pPr>
      <w:r>
        <w:rPr>
          <w:rFonts w:ascii="Times New Roman" w:hAnsi="Times New Roman"/>
          <w:b/>
          <w:bCs/>
          <w:kern w:val="36"/>
          <w:sz w:val="24"/>
          <w:szCs w:val="24"/>
        </w:rPr>
        <w:t>Shakespeare Sign-up sheet</w:t>
      </w:r>
    </w:p>
    <w:p w:rsidR="00E97D4C" w:rsidRDefault="00E97D4C" w:rsidP="00D45BDF">
      <w:pPr>
        <w:shd w:val="clear" w:color="auto" w:fill="FFFFFF"/>
        <w:spacing w:after="0" w:line="240" w:lineRule="auto"/>
        <w:outlineLvl w:val="0"/>
        <w:rPr>
          <w:rFonts w:ascii="Times New Roman" w:hAnsi="Times New Roman"/>
          <w:b/>
          <w:bCs/>
          <w:kern w:val="36"/>
          <w:sz w:val="24"/>
          <w:szCs w:val="24"/>
        </w:rPr>
      </w:pPr>
      <w:r>
        <w:rPr>
          <w:rFonts w:ascii="Times New Roman" w:hAnsi="Times New Roman"/>
          <w:b/>
          <w:bCs/>
          <w:kern w:val="36"/>
          <w:sz w:val="24"/>
          <w:szCs w:val="24"/>
        </w:rPr>
        <w:t xml:space="preserve">Group one-7: </w:t>
      </w:r>
      <w:r w:rsidRPr="00FB7C64">
        <w:rPr>
          <w:rFonts w:ascii="Times New Roman" w:hAnsi="Times New Roman"/>
          <w:b/>
          <w:bCs/>
          <w:kern w:val="36"/>
          <w:sz w:val="24"/>
          <w:szCs w:val="24"/>
        </w:rPr>
        <w:t>Act 2. Scene I</w:t>
      </w:r>
      <w:r w:rsidRPr="00571C6E">
        <w:rPr>
          <w:rFonts w:ascii="Times New Roman" w:hAnsi="Times New Roman"/>
          <w:b/>
          <w:bCs/>
          <w:kern w:val="36"/>
          <w:sz w:val="24"/>
          <w:szCs w:val="24"/>
        </w:rPr>
        <w:t>, p. 25-28: line 119-205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52"/>
        <w:gridCol w:w="5652"/>
      </w:tblGrid>
      <w:tr w:rsidR="00E97D4C" w:rsidRPr="002C2CC8" w:rsidTr="002C2CC8"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Give me your hands all over, one by one.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CASSIUS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let us swear our resolution.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No, not an oath: if not the face of men,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 sufferance of our souls, the time's abuse,--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If these be motives weak, break off betimes,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every man hence to his idle bed;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So let high-sighted tyranny range on,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Till each man drop by lottery. But if these,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As I am sure they do, bear fire enough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To kindle cowards and to steel with valour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 melting spirits of women, then, countrymen,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What need we any spur but our own cause,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To prick us to redress? what other bond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Than secret Romans, that have spoke the word,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will not palter? and what other oath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Than honesty to honesty engaged,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 this shall be, or we will fall for it?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Swear priests and cowards and men cautelous,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Old feeble carrions and such suffering souls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 welcome wrongs; unto bad causes swear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Such creatures as men doubt; but do not stain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 even virtue of our enterprise,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Nor the insuppressive mettle of our spirits,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To think that or our cause or our performance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Did need an oath; when every drop of blood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 every Roman bears, and nobly bears,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Is guilty of a several bastardy,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If he do break the smallest particle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Of any promise that hath pass'd from him.</w:t>
            </w:r>
          </w:p>
        </w:tc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>CASSIUS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 xml:space="preserve">But what of </w:t>
            </w:r>
            <w:smartTag w:uri="urn:schemas-microsoft-com:office:smarttags" w:element="City">
              <w:smartTag w:uri="urn:schemas-microsoft-com:office:smarttags" w:element="place">
                <w:r w:rsidRPr="002C2CC8">
                  <w:rPr>
                    <w:rFonts w:ascii="Verdana" w:hAnsi="Verdana"/>
                    <w:sz w:val="17"/>
                    <w:szCs w:val="17"/>
                  </w:rPr>
                  <w:t>Cicero</w:t>
                </w:r>
              </w:smartTag>
            </w:smartTag>
            <w:r w:rsidRPr="002C2CC8">
              <w:rPr>
                <w:rFonts w:ascii="Verdana" w:hAnsi="Verdana"/>
                <w:sz w:val="17"/>
                <w:szCs w:val="17"/>
              </w:rPr>
              <w:t>? shall we sound him?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think he will stand very strong with us.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CASCA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Let us not leave him out.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CINNA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No, by no means.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br/>
              <w:t xml:space="preserve">METELLUS CIMBER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O, let us have him, for his silver hairs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Will purchase us a good opinion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buy men's voices to commend our deeds: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It shall be said, his judgment ruled our hands;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Our youths and wildness shall no whit appear,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But all be buried in his gravity.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O, name him not: let us not break with him;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For he will never follow any thing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 other men begin.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CASSIUS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Then leave him out.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CASCA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Indeed he is not fit.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br/>
              <w:t xml:space="preserve">DECIUS 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Shall no man else be touch'd but only Caesar?</w:t>
            </w:r>
          </w:p>
        </w:tc>
      </w:tr>
      <w:tr w:rsidR="00E97D4C" w:rsidRPr="002C2CC8" w:rsidTr="002C2CC8"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>CASSIUS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Decius, well urged: I think it is not meet,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Mark Antony, so well beloved of Caesar,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Should outlive Caesar: we shall find of him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 shrewd contriver; and, you know, his means,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If he improve them, may well stretch so far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As to annoy us all: which to prevent,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Let Antony and Caesar fall together.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>BRUTUS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Our course will seem too bloody, Caius Cassius,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To cut the head off and then hack the limbs,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Like wrath in death and envy afterwards;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For Antony is but a limb of Caesar: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Let us be sacrificers, but not butchers, Caius.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We all stand up against the spirit of Caesar;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in the spirit of men there is no blood: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O, that we then could come by Caesar's spirit,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not dismember Caesar! But, alas,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Caesar must bleed for it! And, gentle friends,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Let's kill him boldly, but not wrathfully;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Let's carve him as a dish fit for the gods,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Not hew him as a carcass fit for hounds: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let our hearts, as subtle masters do,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Stir up their servants to an act of rage,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after seem to chide 'em. This shall make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Our purpose necessary and not envious: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Which so appearing to the common eyes,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We shall be call'd purgers, not murderers.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for Mark Antony, think not of him;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For he can do no more than Caesar's arm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When Caesar's head is off.</w:t>
            </w:r>
          </w:p>
        </w:tc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CASSIUS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Yet I fear him;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For in the ingrafted love he bears to Caesar--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Alas, good Cassius, do not think of him: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If he love Caesar, all that he can do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Is to himself, take thought and die for Caesar: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that were much he should; for he is given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To sports, to wildness and much company.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TREBONIUS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There is no fear in him; let him not die;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For he will live, and laugh at this hereafter.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Clock strikes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br/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Peace! count the clock.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br/>
              <w:t xml:space="preserve">CASSIUS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 clock hath stricken three.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TREBONIUS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'Tis time to part.</w:t>
            </w:r>
          </w:p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</w:p>
        </w:tc>
      </w:tr>
    </w:tbl>
    <w:p w:rsidR="00E97D4C" w:rsidRDefault="00E97D4C" w:rsidP="00D45BDF">
      <w:pPr>
        <w:shd w:val="clear" w:color="auto" w:fill="FFFFFF"/>
        <w:spacing w:after="0" w:line="240" w:lineRule="auto"/>
        <w:outlineLvl w:val="0"/>
        <w:rPr>
          <w:rFonts w:ascii="Times New Roman" w:hAnsi="Times New Roman"/>
          <w:b/>
          <w:bCs/>
          <w:kern w:val="36"/>
          <w:sz w:val="24"/>
          <w:szCs w:val="24"/>
        </w:rPr>
      </w:pPr>
      <w:r w:rsidRPr="00571C6E">
        <w:rPr>
          <w:rFonts w:ascii="Times New Roman" w:hAnsi="Times New Roman"/>
          <w:b/>
          <w:bCs/>
          <w:kern w:val="36"/>
          <w:sz w:val="24"/>
          <w:szCs w:val="24"/>
        </w:rPr>
        <w:t xml:space="preserve">Group two-2: </w:t>
      </w:r>
      <w:r w:rsidRPr="00FB7C64">
        <w:rPr>
          <w:rFonts w:ascii="Times New Roman" w:hAnsi="Times New Roman"/>
          <w:b/>
          <w:bCs/>
          <w:kern w:val="36"/>
          <w:sz w:val="24"/>
          <w:szCs w:val="24"/>
        </w:rPr>
        <w:t>Act 2. Scene I</w:t>
      </w:r>
      <w:r w:rsidRPr="00571C6E">
        <w:rPr>
          <w:rFonts w:ascii="Times New Roman" w:hAnsi="Times New Roman"/>
          <w:b/>
          <w:bCs/>
          <w:kern w:val="36"/>
          <w:sz w:val="24"/>
          <w:szCs w:val="24"/>
        </w:rPr>
        <w:t>,  p. 30-32: line 248-325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52"/>
        <w:gridCol w:w="5652"/>
      </w:tblGrid>
      <w:tr w:rsidR="00E97D4C" w:rsidRPr="002C2CC8" w:rsidTr="002C2CC8"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sz w:val="17"/>
                <w:szCs w:val="17"/>
              </w:rPr>
              <w:t>Enter PORTIA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>PORTIA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Brutus, my lord!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br/>
              <w:t>BRUTUS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Portia, what mean you? wherefore rise you now?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It is not for your health thus to commit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Your weak condition to the raw cold morning.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PORTIA </w:t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t>Nor for yours neither. You've ungently, Brutus,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Stole from my bed: and yesternight, at supper,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You suddenly arose, and walk'd about,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Musing and sighing, with your arms across,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when I ask'd you what the matter was,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You stared upon me with ungentle looks;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urged you further; then you scratch'd your head,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too impatiently stamp'd with your foot;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Yet I insisted, yet you answer'd not,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But, with an angry wafture of your hand,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Gave sign for me to leave you: so I did;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Fearing to strengthen that impatience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Which seem'd too much enkindled, and withal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Hoping it was but an effect of humour,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Which sometime hath his hour with every man.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It will not let you eat, nor talk, nor sleep,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could it work so much upon your shape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As it hath much prevail'd on your condition,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should not know you, Brutus. Dear my lord,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Make me acquainted with your cause of grief.</w:t>
            </w:r>
          </w:p>
        </w:tc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am not well in health, and that is all.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PORTIA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Brutus is wise, and, were he not in health,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He would embrace the means to come by it.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Why, so I do. Good Portia, go to bed.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PORTIA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Is Brutus sick? and is it physical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To walk unbraced and suck up the humours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Of the dank morning? What, is Brutus sick,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will he steal out of his wholesome bed,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To dare the vile contagion of the night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tempt the rheumy and unpurged air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To add unto his sickness? No, my Brutus;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You have some sick offence within your mind,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Which, by the right and virtue of my place,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ought to know of: and, upon my knees,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charm you, by my once-commended beauty,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By all your vows of love and that great vow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Which did incorporate and make us one,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 you unfold to me, yourself, your half,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Why you are heavy, and what men to-night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Have had to resort to you: for here have been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Some six or seven, who did hide their faces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Even from darkness.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</w:p>
        </w:tc>
      </w:tr>
      <w:tr w:rsidR="00E97D4C" w:rsidRPr="002C2CC8" w:rsidTr="002C2CC8"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Kneel not, gentle Portia.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PORTIA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should not need, if you were gentle Brutus.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Within the bond of marriage, tell me, Brutus,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Is it excepted I should know no secrets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 appertain to you? Am I yourself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But, as it were, in sort or limitation,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To keep with you at meals, comfort your bed,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talk to you sometimes? Dwell I but in the suburbs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Of your good pleasure? If it be no more,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Portia is Brutus' harlot, not his wife.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You are my true and honourable wife,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As dear to me as are the ruddy drops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 visit my sad heart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PORTIA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If this were true, then should I know this secret.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grant I am a woman; but withal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 woman that Lord Brutus took to wife: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grant I am a woman; but withal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 woman well-reputed, Cato's daughter.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Think you I am no stronger than my sex,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Being so father'd and so husbanded?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Tell me your counsels, I will not disclose 'em: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have made strong proof of my constancy,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Giving myself a voluntary wound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Here, in the thigh: can I bear that with patience.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not my husband's secrets?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</w:p>
        </w:tc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>BRUTUS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 ye gods,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Render me worthy of this noble wife!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Knocking within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Hark, hark! one knocks: Portia, go in awhile;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by and by thy bosom shall partake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 secrets of my heart.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All my engagements I will construe to thee,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All the charactery of my sad brows: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Leave me with haste.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Exit PORTIA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</w:p>
        </w:tc>
      </w:tr>
    </w:tbl>
    <w:p w:rsidR="00E97D4C" w:rsidRDefault="00E97D4C" w:rsidP="00D45BDF">
      <w:pPr>
        <w:spacing w:after="0" w:line="240" w:lineRule="auto"/>
        <w:rPr>
          <w:rFonts w:ascii="Verdana" w:hAnsi="Verdana"/>
          <w:sz w:val="17"/>
          <w:szCs w:val="17"/>
        </w:rPr>
      </w:pPr>
    </w:p>
    <w:p w:rsidR="00E97D4C" w:rsidRDefault="00E97D4C" w:rsidP="00D45BDF">
      <w:pPr>
        <w:spacing w:after="0" w:line="240" w:lineRule="auto"/>
        <w:rPr>
          <w:rFonts w:ascii="Verdana" w:hAnsi="Verdana"/>
          <w:sz w:val="17"/>
          <w:szCs w:val="17"/>
        </w:rPr>
      </w:pPr>
    </w:p>
    <w:p w:rsidR="00E97D4C" w:rsidRDefault="00E97D4C" w:rsidP="00D45BDF">
      <w:pPr>
        <w:spacing w:after="0" w:line="240" w:lineRule="auto"/>
        <w:rPr>
          <w:rFonts w:ascii="Verdana" w:hAnsi="Verdana"/>
          <w:sz w:val="17"/>
          <w:szCs w:val="17"/>
        </w:rPr>
      </w:pPr>
    </w:p>
    <w:p w:rsidR="00E97D4C" w:rsidRDefault="00E97D4C" w:rsidP="00D45BDF">
      <w:pPr>
        <w:spacing w:after="0" w:line="240" w:lineRule="auto"/>
        <w:rPr>
          <w:rFonts w:ascii="Verdana" w:hAnsi="Verdana"/>
          <w:sz w:val="17"/>
          <w:szCs w:val="17"/>
        </w:rPr>
      </w:pPr>
    </w:p>
    <w:p w:rsidR="00E97D4C" w:rsidRDefault="00E97D4C" w:rsidP="00D45BDF">
      <w:pPr>
        <w:shd w:val="clear" w:color="auto" w:fill="FFFFFF"/>
        <w:spacing w:after="0" w:line="240" w:lineRule="auto"/>
        <w:outlineLvl w:val="0"/>
        <w:rPr>
          <w:rFonts w:ascii="Times New Roman" w:hAnsi="Times New Roman"/>
          <w:b/>
          <w:bCs/>
          <w:kern w:val="36"/>
          <w:sz w:val="24"/>
          <w:szCs w:val="24"/>
        </w:rPr>
      </w:pPr>
      <w:r w:rsidRPr="00571C6E">
        <w:rPr>
          <w:rFonts w:ascii="Times New Roman" w:hAnsi="Times New Roman"/>
          <w:b/>
          <w:bCs/>
          <w:kern w:val="36"/>
          <w:sz w:val="24"/>
          <w:szCs w:val="24"/>
        </w:rPr>
        <w:t xml:space="preserve">Group three-3: </w:t>
      </w:r>
      <w:r w:rsidRPr="00FB7C64">
        <w:rPr>
          <w:rFonts w:ascii="Times New Roman" w:hAnsi="Times New Roman"/>
          <w:b/>
          <w:bCs/>
          <w:kern w:val="36"/>
          <w:sz w:val="24"/>
          <w:szCs w:val="24"/>
        </w:rPr>
        <w:t>Act 2. Scene I</w:t>
      </w:r>
      <w:r>
        <w:rPr>
          <w:rFonts w:ascii="Times New Roman" w:hAnsi="Times New Roman"/>
          <w:b/>
          <w:bCs/>
          <w:kern w:val="36"/>
          <w:sz w:val="24"/>
          <w:szCs w:val="24"/>
        </w:rPr>
        <w:t>I, p. 33-35</w:t>
      </w:r>
      <w:r w:rsidRPr="00571C6E">
        <w:rPr>
          <w:rFonts w:ascii="Times New Roman" w:hAnsi="Times New Roman"/>
          <w:b/>
          <w:bCs/>
          <w:kern w:val="36"/>
          <w:sz w:val="24"/>
          <w:szCs w:val="24"/>
        </w:rPr>
        <w:t>: line 1-55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52"/>
        <w:gridCol w:w="5652"/>
      </w:tblGrid>
      <w:tr w:rsidR="00E97D4C" w:rsidRPr="002C2CC8" w:rsidTr="002C2CC8"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Nor heaven nor earth have been at peace to-night: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Thrice hath Calpurnia in her sleep cried out,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'Help, ho! they murder Caesar!' Who's within?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>Servant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My lord?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Go bid the priests do present sacrifice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bring me their opinions of success.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Servant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will, my lord.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CALPURNIA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What mean you, Caesar? think you to walk forth?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You shall not stir out of your house to-day.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Caesar shall forth: the things that threaten'd me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Ne'er look'd but on my back; when they shall see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 face of Caesar, they are vanished.</w:t>
            </w:r>
          </w:p>
        </w:tc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CALPURNIA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Caesar, I never stood on ceremonies,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Yet now they fright me. There is one within,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Besides the things that we have heard and seen,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Recounts most horrid sights seen by the watch.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 lioness hath whelped in the streets;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graves have yawn'd, and yielded up their dead;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Fierce fiery warriors fought upon the clouds,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In ranks and squadrons and right form of war,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Which drizzled blood upon the Capitol;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 noise of battle hurtled in the air,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Horses did neigh, and dying men did groan,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ghosts did shriek and squeal about the streets.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 Caesar! these things are beyond all use,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I do fear them.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>CAESAR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What can be avoided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Whose end is purposed by the mighty gods?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Yet Caesar shall go forth; for these predictions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Are to the world in general as to Caesar.</w:t>
            </w:r>
          </w:p>
        </w:tc>
      </w:tr>
      <w:tr w:rsidR="00E97D4C" w:rsidRPr="002C2CC8" w:rsidTr="002C2CC8"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outlineLvl w:val="0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CALPURNIA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When beggars die, there are no comets seen;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 heavens themselves blaze forth the death of princes.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Cowards die many times before their deaths;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 valiant never taste of death but once.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Of all the wonders that I yet have heard.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It seems to me most strange that men should fear;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Seeing that death, a necessary end,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Will come when it will come.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What say the augurers?</w:t>
            </w:r>
          </w:p>
          <w:p w:rsidR="00E97D4C" w:rsidRPr="002C2CC8" w:rsidRDefault="00E97D4C" w:rsidP="002C2CC8">
            <w:pPr>
              <w:spacing w:after="0" w:line="240" w:lineRule="auto"/>
              <w:outlineLvl w:val="0"/>
              <w:rPr>
                <w:rFonts w:ascii="Verdana" w:hAnsi="Verdana"/>
                <w:b/>
                <w:sz w:val="17"/>
                <w:szCs w:val="17"/>
              </w:rPr>
            </w:pPr>
          </w:p>
          <w:p w:rsidR="00E97D4C" w:rsidRPr="002C2CC8" w:rsidRDefault="00E97D4C" w:rsidP="002C2CC8">
            <w:pPr>
              <w:spacing w:after="0" w:line="240" w:lineRule="auto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>Servant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They would not have you to stir forth to-day.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Plucking the entrails of an offering forth,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They could not find a heart within the beast.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</w:p>
        </w:tc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 gods do this in shame of cowardice: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Caesar should be a beast without a heart,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If he should stay at home to-day for fear.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No, Caesar shall not: danger knows full well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 Caesar is more dangerous than he: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We are two lions litter'd in one day,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I the elder and more terrible: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Caesar shall go forth.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CALPURNIA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Alas, my lord,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Your wisdom is consumed in confidence.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Do not go forth to-day: call it my fear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 keeps you in the house, and not your own.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We'll send Mark Antony to the senate-house: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he shall say you are not well to-day: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Let me, upon my knee, prevail in this.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Mark Antony shall say I am not well,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And, for thy humour, I will stay at home.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Here's Decius Brutus, he shall tell them so.</w:t>
            </w:r>
          </w:p>
        </w:tc>
      </w:tr>
    </w:tbl>
    <w:p w:rsidR="00E97D4C" w:rsidRPr="00571C6E" w:rsidRDefault="00E97D4C" w:rsidP="00A44D82">
      <w:pPr>
        <w:shd w:val="clear" w:color="auto" w:fill="FFFFFF"/>
        <w:spacing w:after="0" w:line="240" w:lineRule="auto"/>
        <w:outlineLvl w:val="0"/>
        <w:rPr>
          <w:rFonts w:ascii="Times New Roman" w:hAnsi="Times New Roman"/>
          <w:b/>
          <w:bCs/>
          <w:kern w:val="36"/>
          <w:sz w:val="24"/>
          <w:szCs w:val="24"/>
        </w:rPr>
      </w:pPr>
      <w:r w:rsidRPr="00571C6E">
        <w:rPr>
          <w:rFonts w:ascii="Times New Roman" w:hAnsi="Times New Roman"/>
          <w:b/>
          <w:bCs/>
          <w:kern w:val="36"/>
          <w:sz w:val="24"/>
          <w:szCs w:val="24"/>
        </w:rPr>
        <w:t xml:space="preserve">Group four-7: </w:t>
      </w:r>
      <w:r w:rsidRPr="00FB7C64">
        <w:rPr>
          <w:rFonts w:ascii="Times New Roman" w:hAnsi="Times New Roman"/>
          <w:b/>
          <w:bCs/>
          <w:kern w:val="36"/>
          <w:sz w:val="24"/>
          <w:szCs w:val="24"/>
        </w:rPr>
        <w:t>Act 2. Scene I</w:t>
      </w:r>
      <w:r w:rsidRPr="00571C6E">
        <w:rPr>
          <w:rFonts w:ascii="Times New Roman" w:hAnsi="Times New Roman"/>
          <w:b/>
          <w:bCs/>
          <w:kern w:val="36"/>
          <w:sz w:val="24"/>
          <w:szCs w:val="24"/>
        </w:rPr>
        <w:t>I, p. 36-38: line 60-136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52"/>
        <w:gridCol w:w="5652"/>
      </w:tblGrid>
      <w:tr w:rsidR="00E97D4C" w:rsidRPr="002C2CC8" w:rsidTr="002C2CC8"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6D2EA4">
              <w:rPr>
                <w:rFonts w:ascii="Verdana" w:hAnsi="Verdana"/>
                <w:b/>
                <w:i/>
                <w:sz w:val="17"/>
                <w:szCs w:val="17"/>
              </w:rPr>
              <w:t>Enter DECIUS BRUTUS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Here's Decius Brutus, he shall tell them so.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>DECIUS BRUTUS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Caesar, all hail! good morrow, worthy Caesar: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come to fetch you to the senate-house.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you are come in very happy time,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To bear my greeting to the senators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tell them that I will not come to-day: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Cannot, is false, and that I dare not, falser: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will not come to-day: tell them so, Decius.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CALPURNIA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Say he is sick.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Shall Caesar send a lie?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Have I in conquest stretch'd mine arm so far,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To be afraid to tell graybeards the truth?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Decius, go tell them Caesar will not come.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>DECIUS BRUTUS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Most mighty Caesar, let me know some cause,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Lest I be laugh'd at when I tell them so.</w:t>
            </w:r>
          </w:p>
        </w:tc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 cause is in my will: I will not come;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 is enough to satisfy the senate.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But for your private satisfaction,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Because I love you, I will let you know: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Calpurnia here, my wife, stays me at home: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She dreamt to-night she saw my statua,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Which, like a fountain with an hundred spouts,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Did run pure blood: and many lusty Romans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Came smiling, and did bathe their hands in it: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these does she apply for warnings, and portents,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evils imminent; and on her knee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Hath begg'd that I will stay at home to-day.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>DECIUS BRUTUS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This dream is all amiss interpreted;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It was a vision fair and fortunate: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Your statue spouting blood in many pipes,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In which so many smiling Romans bathed,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Signifies that from you great Rome shall suck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Reviving blood, and that great men shall press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For tinctures, stains, relics and cognizance.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This by Calpurnia's dream is signified.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this way have you well expounded it.</w:t>
            </w:r>
          </w:p>
        </w:tc>
      </w:tr>
      <w:tr w:rsidR="00E97D4C" w:rsidRPr="002C2CC8" w:rsidTr="002C2CC8"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outlineLvl w:val="0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>DECIUS BRUTUS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have, when you have heard what I can say: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know it now: the senate have concluded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To give this day a crown to mighty Caesar.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If you shall send them word you will not come,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Their minds may change. Besides, it were a mock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Apt to be render'd, for some one to say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'Break up the senate till another time,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When Caesar's wife shall meet with better dreams.'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If Caesar hide himself, shall they not whisper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'Lo, Caesar is afraid'?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Pardon me, Caesar; for my dear dear love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To our proceeding bids me tell you this;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reason to my love is liable.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How foolish do your fears seem now, Calpurnia!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am ashamed I did yield to them.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Give me my robe, for I will go.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Enter PUBLIUS, BRUTUS, LIGARIUS, METELLUS, CASCA, TREBONIUS, and CINNA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look where Publius is come to fetch me.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PUBLIUS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Good morrow, Caesar.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</w:p>
          <w:p w:rsidR="00E97D4C" w:rsidRPr="002C2CC8" w:rsidRDefault="00E97D4C" w:rsidP="002C2CC8">
            <w:pPr>
              <w:spacing w:after="0" w:line="240" w:lineRule="auto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Welcome, Publius.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What, Brutus, are you stirr'd so early too?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Good morrow, Casca. Caius Ligarius,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Caesar was ne'er so much your enemy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As that same ague which hath made you lean.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What is 't o'clock?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</w:p>
        </w:tc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Caesar, 'tis strucken eight.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thank you for your pains and courtesy.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Enter ANTONY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See! Antony, that revels long o' nights,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Is notwithstanding up. Good morrow, Antony.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ANTONY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So to most noble Caesar.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Bid them prepare within: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am to blame to be thus waited for.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Now, Cinna: now, Metellus: what, Trebonius!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have an hour's talk in store for you;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Remember that you call on me to-day: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Be near me, that I may remember you.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TREBONIUS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Caesar, I will: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Aside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so near will I be,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 your best friends shall wish I had been further.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Good friends, go in, and taste some wine with me;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we, like friends, will straightway go together.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[Aside] That every like is not the same, O Caesar,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 heart of Brutus yearns to think upon!</w:t>
            </w:r>
          </w:p>
        </w:tc>
      </w:tr>
    </w:tbl>
    <w:p w:rsidR="00E97D4C" w:rsidRDefault="00E97D4C" w:rsidP="006E371C">
      <w:pPr>
        <w:shd w:val="clear" w:color="auto" w:fill="FFFFFF"/>
        <w:spacing w:after="0" w:line="240" w:lineRule="auto"/>
        <w:outlineLvl w:val="0"/>
        <w:rPr>
          <w:rFonts w:ascii="Times New Roman" w:hAnsi="Times New Roman"/>
          <w:b/>
          <w:bCs/>
          <w:kern w:val="36"/>
          <w:sz w:val="24"/>
          <w:szCs w:val="24"/>
        </w:rPr>
      </w:pPr>
      <w:r w:rsidRPr="006E371C">
        <w:rPr>
          <w:rFonts w:ascii="Times New Roman" w:hAnsi="Times New Roman"/>
          <w:b/>
          <w:bCs/>
          <w:kern w:val="36"/>
          <w:sz w:val="24"/>
          <w:szCs w:val="24"/>
        </w:rPr>
        <w:t xml:space="preserve">Group </w:t>
      </w:r>
      <w:r>
        <w:rPr>
          <w:rFonts w:ascii="Times New Roman" w:hAnsi="Times New Roman"/>
          <w:b/>
          <w:bCs/>
          <w:kern w:val="36"/>
          <w:sz w:val="24"/>
          <w:szCs w:val="24"/>
        </w:rPr>
        <w:t>five</w:t>
      </w:r>
      <w:r w:rsidRPr="006E371C">
        <w:rPr>
          <w:rFonts w:ascii="Times New Roman" w:hAnsi="Times New Roman"/>
          <w:b/>
          <w:bCs/>
          <w:kern w:val="36"/>
          <w:sz w:val="24"/>
          <w:szCs w:val="24"/>
        </w:rPr>
        <w:t>-</w:t>
      </w:r>
      <w:r>
        <w:rPr>
          <w:rFonts w:ascii="Times New Roman" w:hAnsi="Times New Roman"/>
          <w:b/>
          <w:bCs/>
          <w:kern w:val="36"/>
          <w:sz w:val="24"/>
          <w:szCs w:val="24"/>
        </w:rPr>
        <w:t>11</w:t>
      </w:r>
      <w:r w:rsidRPr="006E371C">
        <w:rPr>
          <w:rFonts w:ascii="Times New Roman" w:hAnsi="Times New Roman"/>
          <w:b/>
          <w:bCs/>
          <w:kern w:val="36"/>
          <w:sz w:val="24"/>
          <w:szCs w:val="24"/>
        </w:rPr>
        <w:t xml:space="preserve">: </w:t>
      </w:r>
      <w:r w:rsidRPr="00FB7C64">
        <w:rPr>
          <w:rFonts w:ascii="Times New Roman" w:hAnsi="Times New Roman"/>
          <w:b/>
          <w:bCs/>
          <w:kern w:val="36"/>
          <w:sz w:val="24"/>
          <w:szCs w:val="24"/>
        </w:rPr>
        <w:t>Act 2. Scene I</w:t>
      </w:r>
      <w:r w:rsidRPr="006E371C">
        <w:rPr>
          <w:rFonts w:ascii="Times New Roman" w:hAnsi="Times New Roman"/>
          <w:b/>
          <w:bCs/>
          <w:kern w:val="36"/>
          <w:sz w:val="24"/>
          <w:szCs w:val="24"/>
        </w:rPr>
        <w:t>II, p. 38-39: line 1-15; Act 3. Scene I, p. 42-45: line 1-</w:t>
      </w:r>
      <w:r>
        <w:rPr>
          <w:rFonts w:ascii="Times New Roman" w:hAnsi="Times New Roman"/>
          <w:b/>
          <w:bCs/>
          <w:kern w:val="36"/>
          <w:sz w:val="24"/>
          <w:szCs w:val="24"/>
        </w:rPr>
        <w:t>88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52"/>
        <w:gridCol w:w="5652"/>
      </w:tblGrid>
      <w:tr w:rsidR="00E97D4C" w:rsidRPr="002C2CC8" w:rsidTr="002C2CC8"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ARTEMIDORUS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'Caesar, beware of Brutus; take heed of Cassius;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come not near Casca; have an eye to Cinna, trust not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Trebonius: mark well Metellus Cimber: Decius Brutus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loves thee not: thou hast wronged Caius Ligarius.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There is but one mind in all these men, and it is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bent against Caesar. If thou beest not immortal,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look about you: security gives way to conspiracy.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 mighty gods defend thee! Thy lover,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>'ARTEMIDORUS.'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Here will I stand till Caesar pass along,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as a suitor will I give him this.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My heart laments that virtue cannot live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Out of the teeth of emulation.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If thou read this, O Caesar, thou mayst live;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If not, the Fates with traitors do contrive.</w:t>
            </w:r>
          </w:p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[To the Soothsayer] The ides of March are come.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Soothsayer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Ay, Caesar; but not gone.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>ARTEMIDORUS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Hail, Caesar! read this schedule.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>DECIUS BRUTUS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Trebonius doth desire you to o'erread,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At your best leisure, this his humble suit.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ARTEMIDORUS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 Caesar, read mine first; for mine's a suit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 touches Caesar nearer: read it, great Caesar.</w:t>
            </w:r>
          </w:p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What touches us ourself shall be last served.</w:t>
            </w:r>
          </w:p>
        </w:tc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ARTEMIDORUS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Delay not, Caesar; read it instantly.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</w:p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What, is the fellow mad?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PUBLIUS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Sirrah, give place.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CASSIUS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What, urge you your petitions in the street?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Come to the Capitol.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CAESAR goes up to the Senate-House, the rest following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>POPILIUS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wish your enterprise to-day may thrive.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CASSIUS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What enterprise, Popilius?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>POPILIUS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Fare you well.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Advances to CAESAR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What said Popilius Lena?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</w:p>
        </w:tc>
      </w:tr>
      <w:tr w:rsidR="00E97D4C" w:rsidRPr="002C2CC8" w:rsidTr="006D2EA4">
        <w:trPr>
          <w:trHeight w:val="350"/>
        </w:trPr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>DECIUS BRUTUS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Great Caesar,--</w:t>
            </w:r>
          </w:p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Doth not Brutus bootless kneel?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CASCA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Speak, hands for me!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CASCA first, then the other Conspirators and BRUTUS stab CAESAR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Et tu, Brute! Then fall, Caesar.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Dies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>CINNA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Liberty! Freedom! Tyranny is dead!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Run hence, proclaim, cry it about the streets.</w:t>
            </w:r>
          </w:p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sz w:val="17"/>
                <w:szCs w:val="17"/>
              </w:rPr>
              <w:t xml:space="preserve">CASSIUS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He wish'd to-day our enterprise might thrive.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fear our purpose is discovered.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Look, how he makes to Caesar; mark him.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>CASSIUS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Casca, be sudden, for we fear prevention.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Brutus, what shall be done? If this be known,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Cassius or Caesar never shall turn back,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For I will slay myself.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Cassius, be constant: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Popilius Lena speaks not of our purposes;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For, look, he smiles, and Caesar doth not change.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CASSIUS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Trebonius knows his time; for, look you, Brutus.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He draws Mark Antony out of the way.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Exeunt ANTONY and TREBONIUS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>DECIUS BRUTUS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Where is Metellus Cimber? Let him go,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presently prefer his suit to Caesar.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</w:p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He is address'd: press near and second him.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CINNA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Casca, you are the first that rears your hand.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Are we all ready? What is now amiss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 Caesar and his senate must redress?</w:t>
            </w:r>
          </w:p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>METELLUS CIMBER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Most high, most mighty, and most puissant Caesar,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Metellus Cimber throws before thy seat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 humble heart,--</w:t>
            </w:r>
          </w:p>
        </w:tc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>CAESAR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must prevent thee, Cimber.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These couchings and these lowly courtesies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Might fire the blood of ordinary men,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turn pre-ordinance and first decree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Into the law of children. Be not fond,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To think that Caesar bears such rebel blood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 will be thaw'd from the true quality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With that which melteth fools; I mean, sweet words,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Low-crooked court'sies and base spaniel-fawning.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Thy brother by decree is banished: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If thou dost bend and pray and fawn for him,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spurn thee like a cur out of my way.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Know, Caesar doth not wrong, nor without cause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Will he be satisfied.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>METELLUS CIMBER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Is there no voice more worthy than my own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To sound more sweetly in great Caesar's ear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For the repealing of my banish'd brother?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kiss thy hand, but not in flattery, Caesar;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Desiring thee that Publius Cimber may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Have an immediate freedom of repeal.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What, Brutus!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CASSIUS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Pardon, Caesar; Caesar, pardon: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As low as to thy foot doth Cassius fall,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To beg enfranchisement for Publius Cimber.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CASSIUS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could be well moved, if I were as you: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If I could pray to move, prayers would move me: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But I am constant as the northern star,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Of whose true-fix'd and resting quality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There is no fellow in the firmament.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 skies are painted with unnumber'd sparks,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They are all fire and every one doth shine,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But there's but one in all doth hold his place: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So in the world; 'tis furnish'd well with men,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men are flesh and blood, and apprehensive;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Yet in the number I do know but one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 unassailable holds on his rank,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Unshaked of motion: and that I am he,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Let me a little show it, even in this;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 I was constant Cimber should be banish'd,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constant do remain to keep him so.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CINNA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 Caesar,--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CAESAR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Hence! wilt thou lift up Olympus</w:t>
            </w:r>
            <w:r>
              <w:rPr>
                <w:rFonts w:ascii="Verdana" w:hAnsi="Verdana"/>
                <w:sz w:val="17"/>
                <w:szCs w:val="17"/>
              </w:rPr>
              <w:t>?</w:t>
            </w:r>
          </w:p>
        </w:tc>
      </w:tr>
    </w:tbl>
    <w:p w:rsidR="00E97D4C" w:rsidRPr="00D5159E" w:rsidRDefault="00E97D4C" w:rsidP="00D12E1C">
      <w:pPr>
        <w:spacing w:after="0" w:line="240" w:lineRule="auto"/>
        <w:rPr>
          <w:rFonts w:ascii="Verdana" w:hAnsi="Verdana"/>
          <w:color w:val="333333"/>
          <w:sz w:val="17"/>
          <w:szCs w:val="17"/>
        </w:rPr>
      </w:pPr>
    </w:p>
    <w:p w:rsidR="00E97D4C" w:rsidRPr="00D12E1C" w:rsidRDefault="00E97D4C" w:rsidP="00D12E1C">
      <w:pPr>
        <w:spacing w:after="0" w:line="240" w:lineRule="auto"/>
        <w:rPr>
          <w:rFonts w:ascii="Verdana" w:hAnsi="Verdana"/>
          <w:sz w:val="17"/>
          <w:szCs w:val="17"/>
        </w:rPr>
      </w:pPr>
      <w:r w:rsidRPr="00D12E1C">
        <w:rPr>
          <w:rFonts w:ascii="Times New Roman" w:hAnsi="Times New Roman"/>
          <w:b/>
          <w:bCs/>
          <w:kern w:val="36"/>
          <w:sz w:val="24"/>
          <w:szCs w:val="24"/>
        </w:rPr>
        <w:t>Group six-</w:t>
      </w:r>
      <w:r>
        <w:rPr>
          <w:rFonts w:ascii="Times New Roman" w:hAnsi="Times New Roman"/>
          <w:b/>
          <w:bCs/>
          <w:kern w:val="36"/>
          <w:sz w:val="24"/>
          <w:szCs w:val="24"/>
        </w:rPr>
        <w:t>3</w:t>
      </w:r>
      <w:r w:rsidRPr="00D12E1C">
        <w:rPr>
          <w:rFonts w:ascii="Times New Roman" w:hAnsi="Times New Roman"/>
          <w:b/>
          <w:bCs/>
          <w:kern w:val="36"/>
          <w:sz w:val="24"/>
          <w:szCs w:val="24"/>
        </w:rPr>
        <w:t xml:space="preserve">: </w:t>
      </w:r>
      <w:r w:rsidRPr="00FB7C64">
        <w:rPr>
          <w:rFonts w:ascii="Times New Roman" w:hAnsi="Times New Roman"/>
          <w:b/>
          <w:bCs/>
          <w:kern w:val="36"/>
          <w:sz w:val="24"/>
          <w:szCs w:val="24"/>
        </w:rPr>
        <w:t xml:space="preserve">Act </w:t>
      </w:r>
      <w:r>
        <w:rPr>
          <w:rFonts w:ascii="Times New Roman" w:hAnsi="Times New Roman"/>
          <w:b/>
          <w:bCs/>
          <w:kern w:val="36"/>
          <w:sz w:val="24"/>
          <w:szCs w:val="24"/>
        </w:rPr>
        <w:t>3. Scene I, p. 48-51</w:t>
      </w:r>
      <w:r w:rsidRPr="00D12E1C">
        <w:rPr>
          <w:rFonts w:ascii="Times New Roman" w:hAnsi="Times New Roman"/>
          <w:b/>
          <w:bCs/>
          <w:kern w:val="36"/>
          <w:sz w:val="24"/>
          <w:szCs w:val="24"/>
        </w:rPr>
        <w:t>: line 160-274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52"/>
        <w:gridCol w:w="5652"/>
      </w:tblGrid>
      <w:tr w:rsidR="00E97D4C" w:rsidRPr="002C2CC8" w:rsidTr="002C2CC8"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But here comes Antony.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6D2EA4">
              <w:rPr>
                <w:rFonts w:ascii="Verdana" w:hAnsi="Verdana"/>
                <w:b/>
                <w:i/>
                <w:sz w:val="17"/>
                <w:szCs w:val="17"/>
              </w:rPr>
              <w:t>Re-enter ANTONY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Welcome, Mark Antony.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ANTONY </w:t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t>O mighty Caesar! dost thou lie so low?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Are all thy conquests, glories, triumphs, spoils,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Shrunk to this little measure? Fare thee well.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know not, gentlemen, what you intend,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Who else must be let blood, who else is rank: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If I myself, there is no hour so fit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As Caesar's death hour, nor no instrument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Of half that worth as those your swords, made rich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With the most noble blood of all this world.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do beseech ye, if you bear me hard,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Now, whilst your purpled hands do reek and smoke,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Fulfil your pleasure. Live a thousand years,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shall not find myself so apt to die: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No place will please me so, no mean of death,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As here by Caesar, and by you cut off,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 choice and master spirits of this age.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 Antony, beg not your death of us.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Though now we must appear bloody and cruel,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As, by our hands and this our present act,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You see we do, yet see you but our hands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this the bleeding business they have done: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Our hearts you see not; they are pitiful;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pity to the general wrong of Rome--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As fire drives out fire, so pity pity--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Hath done this deed on Caesar. For your part,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To you our swords have leaden points, Mark Antony: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Our arms, in strength of malice, and our hearts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Of brothers' temper, do receive you in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With all kind love, good thoughts, and reverence.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</w:p>
        </w:tc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CASSIUS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Your voice shall be as strong as any man's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In the disposing of new dignities.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Only be patient till we have appeased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 multitude, beside themselves with fear,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then we will deliver you the cause,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Why I, that did love Caesar when I struck him,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Have thus proceeded.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ANTONY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doubt not of your wisdom.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Let each man render me his bloody hand: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First, Marcus Brutus, will I shake with you;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Next, Caius Cassius, do I take your hand;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Now, Decius Brutus, yours: now yours, Metellus;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Yours, Cinna; and, my valiant Casca, yours;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Though last, not last in love, yours, good Trebonius.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Gentlemen all,--alas, what shall I say?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My credit now stands on such slippery ground,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 one of two bad ways you must conceit me,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Either a coward or a flatterer.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 I did love thee, Caesar, O, 'tis true: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If then thy spirit look upon us now,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Shall it not grieve thee dearer than thy death,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To see thy thy Anthony making his peace,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Shaking the bloody fingers of thy foes,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Most noble! in the presence of thy corse?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Had I as many eyes as thou hast wounds,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Weeping as fast as they stream forth thy blood,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It would become me better than to close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In terms of friendship with thine enemies.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Pardon me, Julius! Here wast thou bay'd, brave hart;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Here didst thou fall; and here thy hunters stand,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Sign'd in thy spoil, and crimson'd in thy lethe.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 world, thou wast the forest to this hart;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this, indeed, O world, the heart of thee.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How like a deer, strucken by many princes,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Dost thou here lie!</w:t>
            </w:r>
          </w:p>
        </w:tc>
      </w:tr>
      <w:tr w:rsidR="00E97D4C" w:rsidRPr="002C2CC8" w:rsidTr="002C2CC8"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CASSIUS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Mark Antony,--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ANTONY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Pardon me, Caius Cassius: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 enemies of Caesar shall say this;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Then, in a friend, it is cold modesty.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>CASSIUS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blame you not for praising Caesar so;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But what compact mean you to have with us?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Will you be prick'd in number of our friends;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Or shall we on, and not depend on you?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ANTONY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Therefore I took your hands, but was, indeed,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Sway'd from the point, by looking down on Caesar.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Friends am I with you all and love you all,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Upon this hope, that you shall give me reasons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Why and wherein Caesar was dangerous.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>BRUTUS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Or else were this a savage spectacle: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Our reasons are so full of good regard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 were you, Antony, the son of Caesar,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You should be satisfied.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ANTONY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That's all I seek: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am moreover suitor that I may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Produce his body to the market-place;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in the pulpit, as becomes a friend,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Speak in the order of his funeral.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You shall, Mark Antony.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CASSIUS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Brutus, a word with you.</w:t>
            </w:r>
          </w:p>
        </w:tc>
        <w:tc>
          <w:tcPr>
            <w:tcW w:w="5652" w:type="dxa"/>
          </w:tcPr>
          <w:p w:rsidR="00E97D4C" w:rsidRPr="002C2CC8" w:rsidRDefault="00E97D4C" w:rsidP="002C2CC8">
            <w:pPr>
              <w:spacing w:after="0" w:line="240" w:lineRule="auto"/>
              <w:rPr>
                <w:rFonts w:ascii="Verdana" w:hAnsi="Verdana"/>
                <w:sz w:val="17"/>
                <w:szCs w:val="17"/>
              </w:rPr>
            </w:pPr>
            <w:r w:rsidRPr="006D2EA4">
              <w:rPr>
                <w:rFonts w:ascii="Verdana" w:hAnsi="Verdana"/>
                <w:b/>
                <w:i/>
                <w:sz w:val="17"/>
                <w:szCs w:val="17"/>
              </w:rPr>
              <w:t>Aside to BRUTUS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You know not what you do: do not consent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That Antony speak in his funeral: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Know you how much the people may be moved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By that which he will utter?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>BRUTUS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By your pardon;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will myself into the pulpit first,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show the reason of our Caesar's death: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What Antony shall speak, I will protest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He speaks by leave and by permission,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that we are contented Caesar shall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Have all true rites and lawful ceremonies.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It shall advantage more than do us wrong.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>CASSIUS</w:t>
            </w:r>
            <w:r w:rsidRPr="002C2CC8">
              <w:rPr>
                <w:rFonts w:ascii="Verdana" w:hAnsi="Verdana"/>
                <w:sz w:val="17"/>
                <w:szCs w:val="17"/>
              </w:rPr>
              <w:t xml:space="preserve">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know not what may fall; I like it not.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Mark Antony, here, take you Caesar's body.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You shall not in your funeral speech blame us,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But speak all good you can devise of Caesar,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And say you do't by our permission;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Else shall you not have any hand at all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About his funeral: and you shall speak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In the same pulpit whereto I am going,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After my speech is ended.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ANTONY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Be it so.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I do desire no more.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b/>
                <w:sz w:val="17"/>
                <w:szCs w:val="17"/>
              </w:rPr>
              <w:t xml:space="preserve">BRUTUS 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  <w:t>Prepare the body then, and follow us.</w:t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  <w:r w:rsidRPr="002C2CC8">
              <w:rPr>
                <w:rFonts w:ascii="Verdana" w:hAnsi="Verdana"/>
                <w:sz w:val="17"/>
                <w:szCs w:val="17"/>
              </w:rPr>
              <w:br/>
            </w:r>
          </w:p>
        </w:tc>
      </w:tr>
    </w:tbl>
    <w:p w:rsidR="00E97D4C" w:rsidRDefault="00E97D4C" w:rsidP="00D12E1C">
      <w:pPr>
        <w:spacing w:after="0" w:line="240" w:lineRule="auto"/>
      </w:pPr>
      <w:r>
        <w:rPr>
          <w:rFonts w:ascii="Verdana" w:hAnsi="Verdana"/>
          <w:color w:val="333333"/>
          <w:sz w:val="17"/>
          <w:szCs w:val="17"/>
        </w:rPr>
        <w:br/>
      </w:r>
      <w:r>
        <w:rPr>
          <w:rFonts w:ascii="Verdana" w:hAnsi="Verdana"/>
          <w:color w:val="333333"/>
          <w:sz w:val="17"/>
          <w:szCs w:val="17"/>
        </w:rPr>
        <w:br/>
      </w:r>
      <w:r>
        <w:rPr>
          <w:rFonts w:ascii="Verdana" w:hAnsi="Verdana"/>
          <w:color w:val="333333"/>
          <w:sz w:val="17"/>
          <w:szCs w:val="17"/>
        </w:rPr>
        <w:br/>
      </w:r>
      <w:r>
        <w:rPr>
          <w:rFonts w:ascii="Verdana" w:hAnsi="Verdana"/>
          <w:color w:val="333333"/>
          <w:sz w:val="17"/>
          <w:szCs w:val="17"/>
        </w:rPr>
        <w:br/>
      </w:r>
      <w:r>
        <w:rPr>
          <w:rFonts w:ascii="Verdana" w:hAnsi="Verdana"/>
          <w:color w:val="333333"/>
          <w:sz w:val="17"/>
          <w:szCs w:val="17"/>
        </w:rPr>
        <w:br/>
      </w:r>
    </w:p>
    <w:sectPr w:rsidR="00E97D4C" w:rsidSect="00FB7C64">
      <w:pgSz w:w="12240" w:h="15840"/>
      <w:pgMar w:top="576" w:right="576" w:bottom="835" w:left="57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164389"/>
    <w:multiLevelType w:val="hybridMultilevel"/>
    <w:tmpl w:val="2644857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F9C61E2"/>
    <w:multiLevelType w:val="hybridMultilevel"/>
    <w:tmpl w:val="CE24B83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DA37941"/>
    <w:multiLevelType w:val="hybridMultilevel"/>
    <w:tmpl w:val="1FE876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B7C64"/>
    <w:rsid w:val="000624B1"/>
    <w:rsid w:val="000976A8"/>
    <w:rsid w:val="001273AF"/>
    <w:rsid w:val="0016167F"/>
    <w:rsid w:val="00240599"/>
    <w:rsid w:val="002C2CC8"/>
    <w:rsid w:val="003C634F"/>
    <w:rsid w:val="00452674"/>
    <w:rsid w:val="004C2954"/>
    <w:rsid w:val="004D736D"/>
    <w:rsid w:val="00571C6E"/>
    <w:rsid w:val="005B7DB3"/>
    <w:rsid w:val="005D289F"/>
    <w:rsid w:val="00627821"/>
    <w:rsid w:val="00687732"/>
    <w:rsid w:val="006D2EA4"/>
    <w:rsid w:val="006E371C"/>
    <w:rsid w:val="007110FA"/>
    <w:rsid w:val="008417D5"/>
    <w:rsid w:val="008507CF"/>
    <w:rsid w:val="008E1A35"/>
    <w:rsid w:val="009273A3"/>
    <w:rsid w:val="009375D8"/>
    <w:rsid w:val="00951FA9"/>
    <w:rsid w:val="009C6635"/>
    <w:rsid w:val="00A045AF"/>
    <w:rsid w:val="00A44D82"/>
    <w:rsid w:val="00A7339D"/>
    <w:rsid w:val="00AD3309"/>
    <w:rsid w:val="00B450AB"/>
    <w:rsid w:val="00BA160A"/>
    <w:rsid w:val="00BB4CC6"/>
    <w:rsid w:val="00C57043"/>
    <w:rsid w:val="00CB597B"/>
    <w:rsid w:val="00D12E1C"/>
    <w:rsid w:val="00D45BDF"/>
    <w:rsid w:val="00D5159E"/>
    <w:rsid w:val="00D6168D"/>
    <w:rsid w:val="00E97D4C"/>
    <w:rsid w:val="00F541D8"/>
    <w:rsid w:val="00FB7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0599"/>
    <w:pPr>
      <w:spacing w:after="200" w:line="276" w:lineRule="auto"/>
    </w:pPr>
  </w:style>
  <w:style w:type="paragraph" w:styleId="Heading1">
    <w:name w:val="heading 1"/>
    <w:basedOn w:val="Normal"/>
    <w:link w:val="Heading1Char"/>
    <w:uiPriority w:val="99"/>
    <w:qFormat/>
    <w:rsid w:val="00FB7C64"/>
    <w:pPr>
      <w:spacing w:before="72" w:after="144" w:line="240" w:lineRule="auto"/>
      <w:outlineLvl w:val="0"/>
    </w:pPr>
    <w:rPr>
      <w:rFonts w:ascii="Trebuchet MS" w:eastAsia="Times New Roman" w:hAnsi="Trebuchet MS"/>
      <w:b/>
      <w:bCs/>
      <w:color w:val="663300"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B7C64"/>
    <w:rPr>
      <w:rFonts w:ascii="Trebuchet MS" w:hAnsi="Trebuchet MS" w:cs="Times New Roman"/>
      <w:b/>
      <w:bCs/>
      <w:color w:val="663300"/>
      <w:kern w:val="36"/>
      <w:sz w:val="48"/>
      <w:szCs w:val="48"/>
    </w:rPr>
  </w:style>
  <w:style w:type="table" w:styleId="TableGrid">
    <w:name w:val="Table Grid"/>
    <w:basedOn w:val="TableNormal"/>
    <w:uiPriority w:val="99"/>
    <w:rsid w:val="00FB7C6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FB7C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47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476337">
          <w:marLeft w:val="0"/>
          <w:marRight w:val="0"/>
          <w:marTop w:val="0"/>
          <w:marBottom w:val="0"/>
          <w:divBdr>
            <w:top w:val="single" w:sz="2" w:space="0" w:color="793F0F"/>
            <w:left w:val="single" w:sz="12" w:space="0" w:color="793F0F"/>
            <w:bottom w:val="single" w:sz="2" w:space="0" w:color="793F0F"/>
            <w:right w:val="single" w:sz="12" w:space="0" w:color="793F0F"/>
          </w:divBdr>
          <w:divsChild>
            <w:div w:id="43347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476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476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" w:space="0" w:color="CCCCC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102</TotalTime>
  <Pages>6</Pages>
  <Words>3357</Words>
  <Characters>19140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</dc:creator>
  <cp:keywords/>
  <dc:description/>
  <cp:lastModifiedBy>Nogales High School</cp:lastModifiedBy>
  <cp:revision>13</cp:revision>
  <dcterms:created xsi:type="dcterms:W3CDTF">2011-02-11T02:18:00Z</dcterms:created>
  <dcterms:modified xsi:type="dcterms:W3CDTF">2011-02-11T20:29:00Z</dcterms:modified>
</cp:coreProperties>
</file>