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72C1" w:rsidRDefault="00CA72C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CC Geometry Semester Review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Name__________________________________</w:t>
      </w:r>
    </w:p>
    <w:p w:rsidR="00CA72C1" w:rsidRDefault="00CA72C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Chapter 12</w:t>
      </w:r>
    </w:p>
    <w:p w:rsidR="00CA72C1" w:rsidRDefault="00CA72C1" w:rsidP="00B256A7">
      <w:pPr>
        <w:rPr>
          <w:rFonts w:ascii="Times New Roman" w:hAnsi="Times New Roman"/>
          <w:sz w:val="24"/>
          <w:szCs w:val="24"/>
        </w:rPr>
      </w:pPr>
    </w:p>
    <w:p w:rsidR="00CA72C1" w:rsidRDefault="00CA72C1" w:rsidP="00B256A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Show work.  Give answers for #1-15 in simplest form (no decimals).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076"/>
        <w:gridCol w:w="5076"/>
      </w:tblGrid>
      <w:tr w:rsidR="00CA72C1" w:rsidRPr="0039117C" w:rsidTr="0039117C">
        <w:tc>
          <w:tcPr>
            <w:tcW w:w="5076" w:type="dxa"/>
          </w:tcPr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  <w:r w:rsidRPr="0039117C">
              <w:rPr>
                <w:rFonts w:ascii="Times New Roman" w:hAnsi="Times New Roman"/>
                <w:sz w:val="24"/>
                <w:szCs w:val="24"/>
              </w:rPr>
              <w:t xml:space="preserve">1.  </w:t>
            </w:r>
            <w:r w:rsidRPr="0039117C">
              <w:rPr>
                <w:rFonts w:ascii="Times New Roman" w:eastAsia="Times New Roman" w:hAnsi="Times New Roman"/>
                <w:position w:val="-4"/>
                <w:sz w:val="24"/>
                <w:szCs w:val="24"/>
              </w:rPr>
              <w:object w:dxaOrig="400" w:dyaOrig="3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0.25pt;height:15.75pt" o:ole="">
                  <v:imagedata r:id="rId6" o:title=""/>
                </v:shape>
                <o:OLEObject Type="Embed" ProgID="Equation.3" ShapeID="_x0000_i1025" DrawAspect="Content" ObjectID="_1463234039" r:id="rId7"/>
              </w:object>
            </w:r>
            <w:r w:rsidRPr="0039117C">
              <w:rPr>
                <w:rFonts w:ascii="Times New Roman" w:hAnsi="Times New Roman"/>
                <w:sz w:val="24"/>
                <w:szCs w:val="24"/>
              </w:rPr>
              <w:t xml:space="preserve">and </w:t>
            </w:r>
            <w:r w:rsidRPr="0039117C">
              <w:rPr>
                <w:rFonts w:ascii="Times New Roman" w:eastAsia="Times New Roman" w:hAnsi="Times New Roman"/>
                <w:position w:val="-6"/>
                <w:sz w:val="24"/>
                <w:szCs w:val="24"/>
              </w:rPr>
              <w:object w:dxaOrig="420" w:dyaOrig="340">
                <v:shape id="_x0000_i1026" type="#_x0000_t75" style="width:21pt;height:17.25pt" o:ole="">
                  <v:imagedata r:id="rId8" o:title=""/>
                </v:shape>
                <o:OLEObject Type="Embed" ProgID="Equation.3" ShapeID="_x0000_i1026" DrawAspect="Content" ObjectID="_1463234040" r:id="rId9"/>
              </w:object>
            </w:r>
            <w:r w:rsidRPr="0039117C">
              <w:rPr>
                <w:rFonts w:ascii="Times New Roman" w:hAnsi="Times New Roman"/>
                <w:sz w:val="24"/>
                <w:szCs w:val="24"/>
              </w:rPr>
              <w:t xml:space="preserve"> are tangent to circle </w:t>
            </w:r>
            <w:r w:rsidRPr="0039117C">
              <w:rPr>
                <w:rFonts w:ascii="Times New Roman" w:hAnsi="Times New Roman"/>
                <w:i/>
                <w:sz w:val="24"/>
                <w:szCs w:val="24"/>
              </w:rPr>
              <w:t>P</w:t>
            </w:r>
            <w:r w:rsidRPr="0039117C">
              <w:rPr>
                <w:rFonts w:ascii="Times New Roman" w:hAnsi="Times New Roman"/>
                <w:sz w:val="24"/>
                <w:szCs w:val="24"/>
              </w:rPr>
              <w:t xml:space="preserve">.  Find </w:t>
            </w:r>
            <w:r w:rsidRPr="0039117C">
              <w:rPr>
                <w:rFonts w:ascii="Times New Roman" w:hAnsi="Times New Roman"/>
                <w:i/>
                <w:sz w:val="24"/>
                <w:szCs w:val="24"/>
              </w:rPr>
              <w:t>AB</w:t>
            </w:r>
            <w:r w:rsidRPr="0039117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pict>
                <v:shape id="Picture 23" o:spid="_x0000_s1026" type="#_x0000_t75" style="position:absolute;margin-left:-1.35pt;margin-top:4.7pt;width:122.25pt;height:96pt;z-index:251667456;visibility:visible">
                  <v:imagedata r:id="rId10" o:title=""/>
                </v:shape>
              </w:pict>
            </w: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76" w:type="dxa"/>
          </w:tcPr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pict>
                <v:shapetype id="_x0000_t19" coordsize="21600,21600" o:spt="19" adj="-5898240,,,21600,21600" path="wr-21600,,21600,43200,,,21600,21600nfewr-21600,,21600,43200,,,21600,21600l,21600nsxe" filled="f">
                  <v:formulas>
                    <v:f eqn="val #2"/>
                    <v:f eqn="val #3"/>
                    <v:f eqn="val #4"/>
                  </v:formulas>
                  <v:path arrowok="t" o:extrusionok="f" gradientshapeok="t" o:connecttype="custom" o:connectlocs="0,0;21600,21600;0,21600"/>
                  <v:handles>
                    <v:h position="@2,#0" polar="@0,@1"/>
                    <v:h position="@2,#1" polar="@0,@1"/>
                  </v:handles>
                </v:shapetype>
                <v:shape id="_x0000_s1027" type="#_x0000_t19" style="position:absolute;margin-left:142.05pt;margin-top:8.05pt;width:19.35pt;height:8.35pt;rotation:-1291361fd;z-index:251653120;mso-position-horizontal-relative:text;mso-position-vertical-relative:text" coordsize="21381,21600" adj=",-535318" path="wr-21600,,21600,43200,,,21381,18531nfewr-21600,,21600,43200,,,21381,18531l,21600nsxe">
                  <v:path o:connectlocs="0,0;21381,18531;0,21600"/>
                </v:shape>
              </w:pict>
            </w:r>
            <w:r>
              <w:rPr>
                <w:noProof/>
              </w:rPr>
              <w:pict>
                <v:shape id="_x0000_s1028" type="#_x0000_t19" style="position:absolute;margin-left:47.55pt;margin-top:8.05pt;width:19.35pt;height:8.35pt;rotation:-1291361fd;z-index:251644928;mso-position-horizontal-relative:text;mso-position-vertical-relative:text" coordsize="21381,21600" adj=",-535318" path="wr-21600,,21600,43200,,,21381,18531nfewr-21600,,21600,43200,,,21381,18531l,21600nsxe">
                  <v:path o:connectlocs="0,0;21381,18531;0,21600"/>
                </v:shape>
              </w:pict>
            </w: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  <w:r w:rsidRPr="0039117C">
              <w:rPr>
                <w:rFonts w:ascii="Times New Roman" w:hAnsi="Times New Roman"/>
                <w:sz w:val="24"/>
                <w:szCs w:val="24"/>
              </w:rPr>
              <w:t>2.  Find m</w:t>
            </w:r>
            <w:r w:rsidRPr="0039117C">
              <w:rPr>
                <w:rFonts w:ascii="Times New Roman" w:hAnsi="Times New Roman"/>
                <w:i/>
                <w:sz w:val="24"/>
                <w:szCs w:val="24"/>
              </w:rPr>
              <w:t>CE</w:t>
            </w:r>
            <w:r w:rsidRPr="0039117C">
              <w:rPr>
                <w:rFonts w:ascii="Times New Roman" w:hAnsi="Times New Roman"/>
                <w:sz w:val="24"/>
                <w:szCs w:val="24"/>
              </w:rPr>
              <w:t xml:space="preserve">  ______ and m</w:t>
            </w:r>
            <w:r w:rsidRPr="0039117C">
              <w:rPr>
                <w:rFonts w:ascii="Times New Roman" w:hAnsi="Times New Roman"/>
                <w:i/>
                <w:sz w:val="24"/>
                <w:szCs w:val="24"/>
              </w:rPr>
              <w:t>DCF_______</w:t>
            </w:r>
            <w:r w:rsidRPr="0039117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pict>
                <v:shape id="Picture 1" o:spid="_x0000_s1029" type="#_x0000_t75" style="position:absolute;margin-left:2.1pt;margin-top:1.6pt;width:98.25pt;height:104.25pt;z-index:-251667456;visibility:visible">
                  <v:imagedata r:id="rId11" o:title=""/>
                </v:shape>
              </w:pict>
            </w: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A72C1" w:rsidRPr="0039117C" w:rsidTr="0039117C">
        <w:tc>
          <w:tcPr>
            <w:tcW w:w="5076" w:type="dxa"/>
          </w:tcPr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pict>
                <v:shape id="_x0000_s1030" type="#_x0000_t75" style="position:absolute;margin-left:11.4pt;margin-top:5.45pt;width:105pt;height:114.75pt;z-index:-251668480;visibility:visible;mso-position-horizontal-relative:text;mso-position-vertical-relative:text">
                  <v:imagedata r:id="rId12" o:title=""/>
                </v:shape>
              </w:pict>
            </w:r>
            <w:r>
              <w:rPr>
                <w:noProof/>
              </w:rPr>
              <w:pict>
                <v:shape id="Picture 10" o:spid="_x0000_s1031" type="#_x0000_t75" style="position:absolute;margin-left:326.25pt;margin-top:629.25pt;width:105pt;height:114.6pt;z-index:-251670528;visibility:visible;mso-position-horizontal-relative:text;mso-position-vertical-relative:text">
                  <v:imagedata r:id="rId12" o:title=""/>
                </v:shape>
              </w:pict>
            </w:r>
            <w:r w:rsidRPr="0039117C">
              <w:rPr>
                <w:rFonts w:ascii="Times New Roman" w:hAnsi="Times New Roman"/>
                <w:sz w:val="24"/>
                <w:szCs w:val="24"/>
              </w:rPr>
              <w:t xml:space="preserve">3.  </w:t>
            </w:r>
            <w:r w:rsidRPr="0039117C">
              <w:rPr>
                <w:rFonts w:ascii="Times New Roman" w:hAnsi="Times New Roman"/>
                <w:i/>
                <w:sz w:val="24"/>
                <w:szCs w:val="24"/>
              </w:rPr>
              <w:t>OT</w:t>
            </w:r>
            <w:r w:rsidRPr="0039117C">
              <w:rPr>
                <w:rFonts w:ascii="Times New Roman" w:hAnsi="Times New Roman"/>
                <w:sz w:val="24"/>
                <w:szCs w:val="24"/>
              </w:rPr>
              <w:t xml:space="preserve"> = 6 and </w:t>
            </w:r>
            <w:r w:rsidRPr="0039117C">
              <w:rPr>
                <w:rFonts w:ascii="Times New Roman" w:hAnsi="Times New Roman"/>
                <w:i/>
                <w:sz w:val="24"/>
                <w:szCs w:val="24"/>
              </w:rPr>
              <w:t>SR</w:t>
            </w:r>
            <w:r w:rsidRPr="0039117C">
              <w:rPr>
                <w:rFonts w:ascii="Times New Roman" w:hAnsi="Times New Roman"/>
                <w:sz w:val="24"/>
                <w:szCs w:val="24"/>
              </w:rPr>
              <w:t xml:space="preserve"> = 12.  Find the length of </w:t>
            </w:r>
            <w:r w:rsidRPr="0039117C">
              <w:rPr>
                <w:rFonts w:ascii="Times New Roman" w:eastAsia="Times New Roman" w:hAnsi="Times New Roman"/>
                <w:position w:val="-6"/>
                <w:sz w:val="24"/>
                <w:szCs w:val="24"/>
              </w:rPr>
              <w:object w:dxaOrig="400" w:dyaOrig="340">
                <v:shape id="_x0000_i1027" type="#_x0000_t75" style="width:20.25pt;height:17.25pt" o:ole="">
                  <v:imagedata r:id="rId13" o:title=""/>
                </v:shape>
                <o:OLEObject Type="Embed" ProgID="Equation.3" ShapeID="_x0000_i1027" DrawAspect="Content" ObjectID="_1463234041" r:id="rId14"/>
              </w:object>
            </w:r>
            <w:r w:rsidRPr="0039117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76" w:type="dxa"/>
          </w:tcPr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pict>
                <v:shape id="Picture 2" o:spid="_x0000_s1032" type="#_x0000_t75" alt="Go07an_1105praB_01" style="position:absolute;margin-left:2.1pt;margin-top:19.7pt;width:112.5pt;height:90.75pt;z-index:-251664384;visibility:visible;mso-position-horizontal-relative:text;mso-position-vertical-relative:text">
                  <v:imagedata r:id="rId15" o:title="" gain="1.25"/>
                </v:shape>
              </w:pict>
            </w:r>
            <w:r w:rsidRPr="0039117C">
              <w:rPr>
                <w:rFonts w:ascii="Times New Roman" w:hAnsi="Times New Roman"/>
                <w:sz w:val="24"/>
                <w:szCs w:val="24"/>
              </w:rPr>
              <w:t xml:space="preserve">4.  </w:t>
            </w: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  <w:r w:rsidRPr="0039117C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m</w:t>
            </w:r>
            <w:r w:rsidRPr="0039117C">
              <w:rPr>
                <w:rFonts w:ascii="Times New Roman" w:hAnsi="Times New Roman"/>
                <w:sz w:val="24"/>
                <w:szCs w:val="24"/>
              </w:rPr>
              <w:sym w:font="Symbol" w:char="F0D0"/>
            </w:r>
            <w:r w:rsidRPr="0039117C">
              <w:rPr>
                <w:rFonts w:ascii="Times New Roman" w:hAnsi="Times New Roman"/>
                <w:i/>
                <w:sz w:val="24"/>
                <w:szCs w:val="24"/>
              </w:rPr>
              <w:t>ABE</w:t>
            </w:r>
            <w:r w:rsidRPr="0039117C">
              <w:rPr>
                <w:rFonts w:ascii="Times New Roman" w:hAnsi="Times New Roman"/>
                <w:sz w:val="24"/>
                <w:szCs w:val="24"/>
              </w:rPr>
              <w:t xml:space="preserve"> = </w:t>
            </w: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pict>
                <v:shape id="_x0000_s1033" type="#_x0000_t19" style="position:absolute;margin-left:133.2pt;margin-top:8.15pt;width:19.35pt;height:8.35pt;rotation:-1291361fd;z-index:251650048" coordsize="21381,21600" adj=",-535318" path="wr-21600,,21600,43200,,,21381,18531nfewr-21600,,21600,43200,,,21381,18531l,21600nsxe">
                  <v:path o:connectlocs="0,0;21381,18531;0,21600"/>
                </v:shape>
              </w:pict>
            </w: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  <w:r w:rsidRPr="0039117C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m</w:t>
            </w:r>
            <w:r w:rsidRPr="0039117C">
              <w:rPr>
                <w:rFonts w:ascii="Times New Roman" w:hAnsi="Times New Roman"/>
                <w:i/>
                <w:sz w:val="24"/>
                <w:szCs w:val="24"/>
              </w:rPr>
              <w:t>EC</w:t>
            </w:r>
            <w:r w:rsidRPr="0039117C">
              <w:rPr>
                <w:rFonts w:ascii="Times New Roman" w:hAnsi="Times New Roman"/>
                <w:sz w:val="24"/>
                <w:szCs w:val="24"/>
              </w:rPr>
              <w:t xml:space="preserve"> = </w:t>
            </w:r>
          </w:p>
        </w:tc>
      </w:tr>
      <w:tr w:rsidR="00CA72C1" w:rsidRPr="0039117C" w:rsidTr="0039117C">
        <w:tc>
          <w:tcPr>
            <w:tcW w:w="5076" w:type="dxa"/>
          </w:tcPr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  <w:r w:rsidRPr="0039117C">
              <w:rPr>
                <w:rFonts w:ascii="Times New Roman" w:hAnsi="Times New Roman"/>
                <w:sz w:val="24"/>
                <w:szCs w:val="24"/>
              </w:rPr>
              <w:t>5.  Find m</w:t>
            </w:r>
            <w:r w:rsidRPr="0039117C">
              <w:rPr>
                <w:rFonts w:ascii="Times New Roman" w:hAnsi="Times New Roman"/>
                <w:sz w:val="24"/>
                <w:szCs w:val="24"/>
              </w:rPr>
              <w:sym w:font="Symbol" w:char="F0D0"/>
            </w:r>
            <w:r w:rsidRPr="0039117C">
              <w:rPr>
                <w:rFonts w:ascii="Times New Roman" w:hAnsi="Times New Roman"/>
                <w:i/>
                <w:sz w:val="24"/>
                <w:szCs w:val="24"/>
              </w:rPr>
              <w:t>WUX</w:t>
            </w:r>
            <w:r w:rsidRPr="0039117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pict>
                <v:shape id="Picture 3" o:spid="_x0000_s1034" type="#_x0000_t75" alt="Go07an_1105praB_04" style="position:absolute;margin-left:2.4pt;margin-top:6.6pt;width:105pt;height:89.25pt;z-index:251655168;visibility:visible">
                  <v:imagedata r:id="rId16" o:title="" gain="1.25"/>
                </v:shape>
              </w:pict>
            </w: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76" w:type="dxa"/>
          </w:tcPr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pict>
                <v:shape id="Picture 4" o:spid="_x0000_s1035" type="#_x0000_t75" alt="Go07an_1105praB_05" style="position:absolute;margin-left:2.1pt;margin-top:13.8pt;width:95.25pt;height:96.75pt;z-index:251656192;visibility:visible;mso-position-horizontal-relative:text;mso-position-vertical-relative:text">
                  <v:imagedata r:id="rId17" o:title="" gain="1.25"/>
                </v:shape>
              </w:pict>
            </w:r>
            <w:r w:rsidRPr="0039117C">
              <w:rPr>
                <w:rFonts w:ascii="Times New Roman" w:hAnsi="Times New Roman"/>
                <w:sz w:val="24"/>
                <w:szCs w:val="24"/>
              </w:rPr>
              <w:t xml:space="preserve">6.  Find </w:t>
            </w:r>
            <w:r w:rsidRPr="0039117C">
              <w:rPr>
                <w:rFonts w:ascii="Times New Roman" w:hAnsi="Times New Roman"/>
                <w:i/>
                <w:sz w:val="24"/>
                <w:szCs w:val="24"/>
              </w:rPr>
              <w:t>x</w:t>
            </w:r>
            <w:r w:rsidRPr="0039117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CA72C1" w:rsidRPr="0039117C" w:rsidTr="0039117C">
        <w:tc>
          <w:tcPr>
            <w:tcW w:w="5076" w:type="dxa"/>
          </w:tcPr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  <w:r w:rsidRPr="0039117C">
              <w:rPr>
                <w:rFonts w:ascii="Times New Roman" w:hAnsi="Times New Roman"/>
                <w:sz w:val="24"/>
                <w:szCs w:val="24"/>
              </w:rPr>
              <w:t xml:space="preserve">7.  Find  </w:t>
            </w:r>
            <w:r w:rsidRPr="0039117C">
              <w:rPr>
                <w:rFonts w:ascii="Times New Roman" w:hAnsi="Times New Roman"/>
                <w:i/>
                <w:sz w:val="24"/>
                <w:szCs w:val="24"/>
              </w:rPr>
              <w:t>x</w:t>
            </w:r>
            <w:r w:rsidRPr="0039117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pict>
                <v:shape id="Picture 5" o:spid="_x0000_s1036" type="#_x0000_t75" alt="Go07an_1105praB_06" style="position:absolute;margin-left:6.9pt;margin-top:9.7pt;width:122.25pt;height:78.35pt;z-index:251657216;visibility:visible">
                  <v:imagedata r:id="rId18" o:title="" gain="1.25"/>
                </v:shape>
              </w:pict>
            </w: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76" w:type="dxa"/>
          </w:tcPr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pict>
                <v:shape id="_x0000_s1037" type="#_x0000_t75" style="position:absolute;margin-left:-2.4pt;margin-top:4.75pt;width:122.25pt;height:102.75pt;z-index:-251658240;visibility:visible;mso-position-horizontal-relative:text;mso-position-vertical-relative:text">
                  <v:imagedata r:id="rId19" o:title="" gain="76205f"/>
                </v:shape>
              </w:pict>
            </w:r>
            <w:r w:rsidRPr="0039117C">
              <w:rPr>
                <w:rFonts w:ascii="Times New Roman" w:hAnsi="Times New Roman"/>
                <w:sz w:val="24"/>
                <w:szCs w:val="24"/>
              </w:rPr>
              <w:t xml:space="preserve">8.  Find  </w:t>
            </w:r>
            <w:r w:rsidRPr="0039117C">
              <w:rPr>
                <w:rFonts w:ascii="Times New Roman" w:hAnsi="Times New Roman"/>
                <w:i/>
                <w:sz w:val="24"/>
                <w:szCs w:val="24"/>
              </w:rPr>
              <w:t>x</w:t>
            </w:r>
            <w:r w:rsidRPr="0039117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CA72C1" w:rsidRPr="0039117C" w:rsidTr="0039117C">
        <w:tc>
          <w:tcPr>
            <w:tcW w:w="5076" w:type="dxa"/>
          </w:tcPr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  <w:r w:rsidRPr="0039117C">
              <w:rPr>
                <w:rFonts w:ascii="Times New Roman" w:hAnsi="Times New Roman"/>
                <w:sz w:val="24"/>
                <w:szCs w:val="24"/>
              </w:rPr>
              <w:t xml:space="preserve">9.  Find  </w:t>
            </w:r>
            <w:r w:rsidRPr="0039117C">
              <w:rPr>
                <w:rFonts w:ascii="Times New Roman" w:hAnsi="Times New Roman"/>
                <w:i/>
                <w:sz w:val="24"/>
                <w:szCs w:val="24"/>
              </w:rPr>
              <w:t>x</w:t>
            </w:r>
            <w:r w:rsidRPr="0039117C">
              <w:rPr>
                <w:rFonts w:ascii="Times New Roman" w:hAnsi="Times New Roman"/>
                <w:sz w:val="24"/>
                <w:szCs w:val="24"/>
              </w:rPr>
              <w:t xml:space="preserve">  and  </w:t>
            </w:r>
            <w:r w:rsidRPr="0039117C">
              <w:rPr>
                <w:rFonts w:ascii="Times New Roman" w:hAnsi="Times New Roman"/>
                <w:i/>
                <w:sz w:val="24"/>
                <w:szCs w:val="24"/>
              </w:rPr>
              <w:t>y</w:t>
            </w:r>
            <w:r w:rsidRPr="0039117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pict>
                <v:shape id="_x0000_s1038" type="#_x0000_t75" style="position:absolute;margin-left:-5.1pt;margin-top:3.05pt;width:112.5pt;height:90pt;z-index:251659264;visibility:visible">
                  <v:imagedata r:id="rId20" o:title="" gain="76205f"/>
                </v:shape>
              </w:pict>
            </w: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  <w:r w:rsidRPr="0039117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76" w:type="dxa"/>
          </w:tcPr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pict>
                <v:shape id="Picture 21" o:spid="_x0000_s1039" type="#_x0000_t75" alt="Go07an_1105rete_14" style="position:absolute;margin-left:-2.4pt;margin-top:15.35pt;width:151.5pt;height:91.5pt;z-index:251666432;visibility:visible;mso-position-horizontal-relative:text;mso-position-vertical-relative:text">
                  <v:imagedata r:id="rId21" o:title="" gain="1.25"/>
                </v:shape>
              </w:pict>
            </w:r>
            <w:r>
              <w:rPr>
                <w:noProof/>
              </w:rPr>
              <w:pict>
                <v:shape id="Picture 14" o:spid="_x0000_s1040" type="#_x0000_t75" style="position:absolute;margin-left:325.6pt;margin-top:546.6pt;width:139.5pt;height:102.15pt;z-index:-251652096;visibility:visible;mso-position-horizontal-relative:text;mso-position-vertical-relative:text">
                  <v:imagedata r:id="rId22" o:title="" gain="109227f"/>
                </v:shape>
              </w:pict>
            </w:r>
            <w:r w:rsidRPr="0039117C">
              <w:rPr>
                <w:rFonts w:ascii="Times New Roman" w:hAnsi="Times New Roman"/>
                <w:sz w:val="24"/>
                <w:szCs w:val="24"/>
              </w:rPr>
              <w:t xml:space="preserve">10.  Find  </w:t>
            </w:r>
            <w:r w:rsidRPr="0039117C">
              <w:rPr>
                <w:rFonts w:ascii="Times New Roman" w:hAnsi="Times New Roman"/>
                <w:i/>
                <w:sz w:val="24"/>
                <w:szCs w:val="24"/>
              </w:rPr>
              <w:t>x</w:t>
            </w:r>
            <w:r w:rsidRPr="0039117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CA72C1" w:rsidRPr="0039117C" w:rsidTr="0039117C">
        <w:tc>
          <w:tcPr>
            <w:tcW w:w="5076" w:type="dxa"/>
          </w:tcPr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pict>
                <v:shape id="_x0000_s1041" type="#_x0000_t19" style="position:absolute;margin-left:109.9pt;margin-top:11pt;width:19.35pt;height:8.35pt;rotation:-1291361fd;z-index:251654144;mso-position-horizontal-relative:text;mso-position-vertical-relative:text" coordsize="21381,21600" adj=",-535318" path="wr-21600,,21600,43200,,,21381,18531nfewr-21600,,21600,43200,,,21381,18531l,21600nsxe">
                  <v:path o:connectlocs="0,0;21381,18531;0,21600"/>
                </v:shape>
              </w:pict>
            </w: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  <w:r w:rsidRPr="0039117C">
              <w:rPr>
                <w:rFonts w:ascii="Times New Roman" w:hAnsi="Times New Roman"/>
                <w:sz w:val="24"/>
                <w:szCs w:val="24"/>
              </w:rPr>
              <w:t>11.  m</w:t>
            </w:r>
            <w:r w:rsidRPr="0039117C">
              <w:rPr>
                <w:rFonts w:ascii="Times New Roman" w:hAnsi="Times New Roman"/>
                <w:sz w:val="24"/>
                <w:szCs w:val="24"/>
              </w:rPr>
              <w:sym w:font="Symbol" w:char="F0D0"/>
            </w:r>
            <w:r w:rsidRPr="0039117C">
              <w:rPr>
                <w:rFonts w:ascii="Times New Roman" w:hAnsi="Times New Roman"/>
                <w:i/>
                <w:sz w:val="24"/>
                <w:szCs w:val="24"/>
              </w:rPr>
              <w:t>P</w:t>
            </w:r>
            <w:r w:rsidRPr="0039117C">
              <w:rPr>
                <w:rFonts w:ascii="Times New Roman" w:hAnsi="Times New Roman"/>
                <w:sz w:val="24"/>
                <w:szCs w:val="24"/>
              </w:rPr>
              <w:t xml:space="preserve"> = 62°.  Find </w:t>
            </w:r>
            <w:r w:rsidRPr="0039117C">
              <w:rPr>
                <w:rFonts w:ascii="Times New Roman" w:hAnsi="Times New Roman"/>
                <w:i/>
                <w:sz w:val="24"/>
                <w:szCs w:val="24"/>
              </w:rPr>
              <w:t>SQ</w:t>
            </w:r>
            <w:r w:rsidRPr="0039117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pict>
                <v:shape id="_x0000_s1042" type="#_x0000_t75" style="position:absolute;margin-left:-5.1pt;margin-top:2.35pt;width:139.5pt;height:102pt;z-index:251665408;visibility:visible">
                  <v:imagedata r:id="rId22" o:title="" gain="109227f"/>
                </v:shape>
              </w:pict>
            </w: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76" w:type="dxa"/>
          </w:tcPr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pict>
                <v:shape id="_x0000_s1043" type="#_x0000_t75" style="position:absolute;margin-left:-.9pt;margin-top:10.9pt;width:97.5pt;height:97.5pt;z-index:251660288;visibility:visible;mso-position-horizontal-relative:text;mso-position-vertical-relative:text">
                  <v:imagedata r:id="rId23" o:title=""/>
                </v:shape>
              </w:pict>
            </w:r>
            <w:r>
              <w:rPr>
                <w:noProof/>
              </w:rPr>
              <w:pict>
                <v:shape id="_x0000_s1044" type="#_x0000_t75" style="position:absolute;margin-left:311.25pt;margin-top:143.2pt;width:146.25pt;height:114.75pt;z-index:-251655168;visibility:visible;mso-position-horizontal-relative:text;mso-position-vertical-relative:text">
                  <v:imagedata r:id="rId24" o:title=""/>
                </v:shape>
              </w:pict>
            </w:r>
            <w:r w:rsidRPr="0039117C">
              <w:rPr>
                <w:rFonts w:ascii="Times New Roman" w:hAnsi="Times New Roman"/>
                <w:sz w:val="24"/>
                <w:szCs w:val="24"/>
              </w:rPr>
              <w:t xml:space="preserve">12.  Find  </w:t>
            </w:r>
            <w:r w:rsidRPr="0039117C">
              <w:rPr>
                <w:rFonts w:ascii="Times New Roman" w:hAnsi="Times New Roman"/>
                <w:i/>
                <w:sz w:val="24"/>
                <w:szCs w:val="24"/>
              </w:rPr>
              <w:t>x</w:t>
            </w:r>
            <w:r w:rsidRPr="0039117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CA72C1" w:rsidRPr="0039117C" w:rsidTr="0039117C">
        <w:tc>
          <w:tcPr>
            <w:tcW w:w="5076" w:type="dxa"/>
          </w:tcPr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  <w:r w:rsidRPr="0039117C">
              <w:rPr>
                <w:rFonts w:ascii="Times New Roman" w:hAnsi="Times New Roman"/>
                <w:sz w:val="24"/>
                <w:szCs w:val="24"/>
              </w:rPr>
              <w:t xml:space="preserve">13.  Find  </w:t>
            </w:r>
            <w:r w:rsidRPr="0039117C">
              <w:rPr>
                <w:rFonts w:ascii="Times New Roman" w:hAnsi="Times New Roman"/>
                <w:i/>
                <w:sz w:val="24"/>
                <w:szCs w:val="24"/>
              </w:rPr>
              <w:t>x</w:t>
            </w:r>
            <w:r w:rsidRPr="0039117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pict>
                <v:shape id="_x0000_s1045" type="#_x0000_t75" style="position:absolute;margin-left:6.15pt;margin-top:.8pt;width:133.5pt;height:105pt;z-index:251662336;visibility:visible">
                  <v:imagedata r:id="rId24" o:title=""/>
                </v:shape>
              </w:pict>
            </w: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76" w:type="dxa"/>
          </w:tcPr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pict>
                <v:shape id="Picture 16" o:spid="_x0000_s1046" type="#_x0000_t75" style="position:absolute;margin-left:-.9pt;margin-top:14.6pt;width:104.85pt;height:86.25pt;z-index:251663360;visibility:visible;mso-position-horizontal-relative:text;mso-position-vertical-relative:text">
                  <v:imagedata r:id="rId25" o:title=""/>
                </v:shape>
              </w:pict>
            </w:r>
            <w:r w:rsidRPr="0039117C">
              <w:rPr>
                <w:rFonts w:ascii="Times New Roman" w:hAnsi="Times New Roman"/>
                <w:sz w:val="24"/>
                <w:szCs w:val="24"/>
              </w:rPr>
              <w:t xml:space="preserve">14.  Find  </w:t>
            </w:r>
            <w:r w:rsidRPr="0039117C">
              <w:rPr>
                <w:rFonts w:ascii="Times New Roman" w:hAnsi="Times New Roman"/>
                <w:i/>
                <w:sz w:val="24"/>
                <w:szCs w:val="24"/>
              </w:rPr>
              <w:t>x</w:t>
            </w:r>
            <w:r w:rsidRPr="0039117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CA72C1" w:rsidRPr="0039117C" w:rsidTr="0039117C">
        <w:tc>
          <w:tcPr>
            <w:tcW w:w="5076" w:type="dxa"/>
          </w:tcPr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pict>
                <v:shape id="_x0000_s1047" type="#_x0000_t75" style="position:absolute;margin-left:46.5pt;margin-top:471.25pt;width:196.5pt;height:94.5pt;z-index:-251648000;visibility:visible;mso-position-horizontal-relative:text;mso-position-vertical-relative:text">
                  <v:imagedata r:id="rId26" o:title=""/>
                </v:shape>
              </w:pict>
            </w:r>
            <w:r w:rsidRPr="0039117C">
              <w:rPr>
                <w:rFonts w:ascii="Times New Roman" w:hAnsi="Times New Roman"/>
                <w:sz w:val="24"/>
                <w:szCs w:val="24"/>
              </w:rPr>
              <w:t xml:space="preserve">15.  </w:t>
            </w:r>
            <w:r w:rsidRPr="0039117C">
              <w:rPr>
                <w:rFonts w:ascii="Times New Roman" w:hAnsi="Times New Roman"/>
                <w:i/>
                <w:sz w:val="24"/>
                <w:szCs w:val="24"/>
              </w:rPr>
              <w:t>OT</w:t>
            </w:r>
            <w:r w:rsidRPr="0039117C">
              <w:rPr>
                <w:rFonts w:ascii="Times New Roman" w:hAnsi="Times New Roman"/>
                <w:sz w:val="24"/>
                <w:szCs w:val="24"/>
              </w:rPr>
              <w:t xml:space="preserve"> = 2 and </w:t>
            </w:r>
            <w:r w:rsidRPr="0039117C">
              <w:rPr>
                <w:rFonts w:ascii="Times New Roman" w:hAnsi="Times New Roman"/>
                <w:i/>
                <w:sz w:val="24"/>
                <w:szCs w:val="24"/>
              </w:rPr>
              <w:t>JT</w:t>
            </w:r>
            <w:r w:rsidRPr="0039117C">
              <w:rPr>
                <w:rFonts w:ascii="Times New Roman" w:hAnsi="Times New Roman"/>
                <w:sz w:val="24"/>
                <w:szCs w:val="24"/>
              </w:rPr>
              <w:t xml:space="preserve"> = 6.  Find </w:t>
            </w:r>
            <w:r w:rsidRPr="0039117C">
              <w:rPr>
                <w:rFonts w:ascii="Times New Roman" w:hAnsi="Times New Roman"/>
                <w:i/>
                <w:sz w:val="24"/>
                <w:szCs w:val="24"/>
              </w:rPr>
              <w:t>JO</w:t>
            </w:r>
            <w:r w:rsidRPr="0039117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pict>
                <v:shape id="Picture 62" o:spid="_x0000_s1048" type="#_x0000_t75" style="position:absolute;margin-left:-5.1pt;margin-top:10.8pt;width:117pt;height:88.5pt;z-index:251669504;visibility:visible">
                  <v:imagedata r:id="rId27" o:title=""/>
                </v:shape>
              </w:pict>
            </w: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76" w:type="dxa"/>
          </w:tcPr>
          <w:p w:rsidR="00CA72C1" w:rsidRPr="0039117C" w:rsidRDefault="00CA72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pict>
                <v:shape id="Picture 9" o:spid="_x0000_s1049" type="#_x0000_t75" alt="Go07an_1103praA_02" style="position:absolute;margin-left:.6pt;margin-top:31.85pt;width:90.75pt;height:94pt;z-index:251651072;visibility:visible;mso-position-horizontal-relative:text;mso-position-vertical-relative:text">
                  <v:imagedata r:id="rId28" o:title="" gain="1.25" blacklevel="-3277f"/>
                </v:shape>
              </w:pict>
            </w:r>
            <w:r w:rsidRPr="0039117C">
              <w:rPr>
                <w:rFonts w:ascii="Times New Roman" w:hAnsi="Times New Roman"/>
                <w:sz w:val="24"/>
                <w:szCs w:val="24"/>
              </w:rPr>
              <w:t xml:space="preserve">16.  Find the area of sector </w:t>
            </w:r>
            <w:r w:rsidRPr="0039117C">
              <w:rPr>
                <w:rFonts w:ascii="Times New Roman" w:hAnsi="Times New Roman"/>
                <w:i/>
                <w:sz w:val="24"/>
                <w:szCs w:val="24"/>
              </w:rPr>
              <w:t>QPR</w:t>
            </w:r>
            <w:r w:rsidRPr="0039117C">
              <w:rPr>
                <w:rFonts w:ascii="Times New Roman" w:hAnsi="Times New Roman"/>
                <w:sz w:val="24"/>
                <w:szCs w:val="24"/>
              </w:rPr>
              <w:t xml:space="preserve"> to the nearest tenth.</w:t>
            </w:r>
          </w:p>
        </w:tc>
      </w:tr>
      <w:tr w:rsidR="00CA72C1" w:rsidRPr="0039117C" w:rsidTr="0039117C">
        <w:tc>
          <w:tcPr>
            <w:tcW w:w="5076" w:type="dxa"/>
          </w:tcPr>
          <w:p w:rsidR="00CA72C1" w:rsidRPr="0039117C" w:rsidRDefault="00CA72C1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39117C">
              <w:rPr>
                <w:rFonts w:ascii="Times New Roman" w:hAnsi="Times New Roman"/>
                <w:noProof/>
                <w:sz w:val="24"/>
                <w:szCs w:val="24"/>
              </w:rPr>
              <w:t>17.  Identify each segment or line.</w:t>
            </w:r>
          </w:p>
          <w:p w:rsidR="00CA72C1" w:rsidRPr="0039117C" w:rsidRDefault="00CA72C1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noProof/>
              </w:rPr>
              <w:pict>
                <v:shape id="_x0000_s1050" type="#_x0000_t75" alt="Go07an_1101praA_01" style="position:absolute;margin-left:147.15pt;margin-top:3.75pt;width:92.25pt;height:97.5pt;z-index:251670528;visibility:visible">
                  <v:imagedata r:id="rId29" o:title=""/>
                </v:shape>
              </w:pict>
            </w:r>
            <w:r w:rsidRPr="0039117C">
              <w:rPr>
                <w:rFonts w:ascii="Times New Roman" w:hAnsi="Times New Roman"/>
                <w:noProof/>
                <w:sz w:val="24"/>
                <w:szCs w:val="24"/>
              </w:rPr>
              <w:t>diameter</w:t>
            </w:r>
          </w:p>
          <w:p w:rsidR="00CA72C1" w:rsidRPr="0039117C" w:rsidRDefault="00CA72C1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39117C">
              <w:rPr>
                <w:rFonts w:ascii="Times New Roman" w:hAnsi="Times New Roman"/>
                <w:noProof/>
                <w:sz w:val="24"/>
                <w:szCs w:val="24"/>
              </w:rPr>
              <w:t xml:space="preserve"> radius</w:t>
            </w:r>
          </w:p>
          <w:p w:rsidR="00CA72C1" w:rsidRPr="0039117C" w:rsidRDefault="00CA72C1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39117C">
              <w:rPr>
                <w:rFonts w:ascii="Times New Roman" w:hAnsi="Times New Roman"/>
                <w:noProof/>
                <w:sz w:val="24"/>
                <w:szCs w:val="24"/>
              </w:rPr>
              <w:t>chord (other than diameter)</w:t>
            </w:r>
          </w:p>
          <w:p w:rsidR="00CA72C1" w:rsidRPr="0039117C" w:rsidRDefault="00CA72C1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39117C">
              <w:rPr>
                <w:rFonts w:ascii="Times New Roman" w:hAnsi="Times New Roman"/>
                <w:noProof/>
                <w:sz w:val="24"/>
                <w:szCs w:val="24"/>
              </w:rPr>
              <w:t>tangent</w:t>
            </w:r>
          </w:p>
          <w:p w:rsidR="00CA72C1" w:rsidRPr="0039117C" w:rsidRDefault="00CA72C1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39117C">
              <w:rPr>
                <w:rFonts w:ascii="Times New Roman" w:hAnsi="Times New Roman"/>
                <w:noProof/>
                <w:sz w:val="24"/>
                <w:szCs w:val="24"/>
              </w:rPr>
              <w:t>secant</w:t>
            </w:r>
          </w:p>
          <w:p w:rsidR="00CA72C1" w:rsidRPr="0039117C" w:rsidRDefault="00CA72C1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5076" w:type="dxa"/>
          </w:tcPr>
          <w:p w:rsidR="00CA72C1" w:rsidRPr="0039117C" w:rsidRDefault="00CA72C1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39117C">
              <w:rPr>
                <w:rFonts w:ascii="Times New Roman" w:hAnsi="Times New Roman"/>
                <w:noProof/>
                <w:sz w:val="24"/>
                <w:szCs w:val="24"/>
              </w:rPr>
              <w:t xml:space="preserve">18.a.  Write the equation of a circle with center </w:t>
            </w:r>
          </w:p>
          <w:p w:rsidR="00CA72C1" w:rsidRPr="0039117C" w:rsidRDefault="00CA72C1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39117C">
              <w:rPr>
                <w:rFonts w:ascii="Times New Roman" w:hAnsi="Times New Roman"/>
                <w:noProof/>
                <w:sz w:val="24"/>
                <w:szCs w:val="24"/>
              </w:rPr>
              <w:t>(0, -6) and diameter 25.</w:t>
            </w:r>
          </w:p>
          <w:p w:rsidR="00CA72C1" w:rsidRPr="0039117C" w:rsidRDefault="00CA72C1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39117C">
              <w:rPr>
                <w:rFonts w:ascii="Times New Roman" w:hAnsi="Times New Roman"/>
                <w:noProof/>
                <w:sz w:val="24"/>
                <w:szCs w:val="24"/>
              </w:rPr>
              <w:t xml:space="preserve">b.  Given the circle </w:t>
            </w:r>
            <w:r w:rsidRPr="0039117C">
              <w:rPr>
                <w:rFonts w:ascii="Times New Roman" w:eastAsia="Times New Roman" w:hAnsi="Times New Roman"/>
                <w:noProof/>
                <w:position w:val="-10"/>
                <w:sz w:val="24"/>
                <w:szCs w:val="24"/>
              </w:rPr>
              <w:object w:dxaOrig="2439" w:dyaOrig="420">
                <v:shape id="_x0000_i1028" type="#_x0000_t75" style="width:122.25pt;height:21pt" o:ole="">
                  <v:imagedata r:id="rId30" o:title=""/>
                </v:shape>
                <o:OLEObject Type="Embed" ProgID="Equation.3" ShapeID="_x0000_i1028" DrawAspect="Content" ObjectID="_1463234042" r:id="rId31"/>
              </w:object>
            </w:r>
          </w:p>
          <w:p w:rsidR="00CA72C1" w:rsidRPr="0039117C" w:rsidRDefault="00CA72C1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39117C">
              <w:rPr>
                <w:rFonts w:ascii="Times New Roman" w:hAnsi="Times New Roman"/>
                <w:noProof/>
                <w:sz w:val="24"/>
                <w:szCs w:val="24"/>
              </w:rPr>
              <w:t>What is the center?</w:t>
            </w:r>
          </w:p>
          <w:p w:rsidR="00CA72C1" w:rsidRPr="0039117C" w:rsidRDefault="00CA72C1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:rsidR="00CA72C1" w:rsidRPr="0039117C" w:rsidRDefault="00CA72C1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 w:rsidRPr="0039117C">
              <w:rPr>
                <w:rFonts w:ascii="Times New Roman" w:hAnsi="Times New Roman"/>
                <w:noProof/>
                <w:sz w:val="24"/>
                <w:szCs w:val="24"/>
              </w:rPr>
              <w:t>What is the radius?</w:t>
            </w:r>
          </w:p>
        </w:tc>
      </w:tr>
    </w:tbl>
    <w:p w:rsidR="00CA72C1" w:rsidRPr="006706A0" w:rsidRDefault="00CA72C1" w:rsidP="007F590D">
      <w:pPr>
        <w:pStyle w:val="30-NumQ-2TABcol"/>
        <w:spacing w:before="0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color w:val="000000"/>
          <w:position w:val="160"/>
        </w:rPr>
        <w:tab/>
      </w:r>
      <w:r w:rsidRPr="00D9009E">
        <w:rPr>
          <w:color w:val="000000"/>
          <w:position w:val="160"/>
        </w:rPr>
        <w:tab/>
      </w:r>
      <w:r w:rsidRPr="00D9009E">
        <w:rPr>
          <w:color w:val="000000"/>
          <w:position w:val="160"/>
        </w:rPr>
        <w:tab/>
      </w:r>
      <w:r w:rsidRPr="00D9009E">
        <w:rPr>
          <w:color w:val="000000"/>
          <w:position w:val="160"/>
        </w:rPr>
        <w:tab/>
      </w:r>
      <w:r w:rsidRPr="00D9009E">
        <w:rPr>
          <w:color w:val="000000"/>
          <w:position w:val="160"/>
        </w:rPr>
        <w:tab/>
      </w:r>
      <w:r>
        <w:rPr>
          <w:noProof/>
        </w:rPr>
        <w:pict>
          <v:shape id="_x0000_s1051" type="#_x0000_t75" style="position:absolute;margin-left:326.25pt;margin-top:629.25pt;width:105pt;height:114.6pt;z-index:-251669504;visibility:visible;mso-position-horizontal-relative:text;mso-position-vertical-relative:text">
            <v:imagedata r:id="rId12" o:title=""/>
          </v:shape>
        </w:pict>
      </w:r>
    </w:p>
    <w:sectPr w:rsidR="00CA72C1" w:rsidRPr="006706A0" w:rsidSect="00DC0A1D">
      <w:footerReference w:type="default" r:id="rId32"/>
      <w:pgSz w:w="12240" w:h="15840"/>
      <w:pgMar w:top="1152" w:right="1152" w:bottom="1152" w:left="1152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72C1" w:rsidRDefault="00CA72C1" w:rsidP="00DC0A1D">
      <w:r>
        <w:separator/>
      </w:r>
    </w:p>
  </w:endnote>
  <w:endnote w:type="continuationSeparator" w:id="0">
    <w:p w:rsidR="00CA72C1" w:rsidRDefault="00CA72C1" w:rsidP="00DC0A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72C1" w:rsidRPr="00DC0A1D" w:rsidRDefault="00CA72C1" w:rsidP="00DC0A1D">
    <w:pPr>
      <w:pStyle w:val="Footer"/>
      <w:jc w:val="right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CC Geo Sem Rvw Ch 12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72C1" w:rsidRDefault="00CA72C1" w:rsidP="00DC0A1D">
      <w:r>
        <w:separator/>
      </w:r>
    </w:p>
  </w:footnote>
  <w:footnote w:type="continuationSeparator" w:id="0">
    <w:p w:rsidR="00CA72C1" w:rsidRDefault="00CA72C1" w:rsidP="00DC0A1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06A0"/>
    <w:rsid w:val="0004080E"/>
    <w:rsid w:val="00054972"/>
    <w:rsid w:val="00095B87"/>
    <w:rsid w:val="000B4894"/>
    <w:rsid w:val="000D0209"/>
    <w:rsid w:val="00105A26"/>
    <w:rsid w:val="0012691A"/>
    <w:rsid w:val="001B2A03"/>
    <w:rsid w:val="001E0103"/>
    <w:rsid w:val="001F1331"/>
    <w:rsid w:val="002D4BA4"/>
    <w:rsid w:val="002F24B7"/>
    <w:rsid w:val="00303EC6"/>
    <w:rsid w:val="00335E36"/>
    <w:rsid w:val="0039117C"/>
    <w:rsid w:val="003A5CE4"/>
    <w:rsid w:val="003C5CC7"/>
    <w:rsid w:val="003F4152"/>
    <w:rsid w:val="0040295F"/>
    <w:rsid w:val="00470D0D"/>
    <w:rsid w:val="00472BCA"/>
    <w:rsid w:val="00480A91"/>
    <w:rsid w:val="004A0E61"/>
    <w:rsid w:val="004B32D8"/>
    <w:rsid w:val="005417C2"/>
    <w:rsid w:val="00627BB2"/>
    <w:rsid w:val="00635253"/>
    <w:rsid w:val="006706A0"/>
    <w:rsid w:val="00670EF2"/>
    <w:rsid w:val="00684BBF"/>
    <w:rsid w:val="00780C2B"/>
    <w:rsid w:val="007F590D"/>
    <w:rsid w:val="0080446D"/>
    <w:rsid w:val="00825500"/>
    <w:rsid w:val="00830098"/>
    <w:rsid w:val="0084207B"/>
    <w:rsid w:val="008D6A49"/>
    <w:rsid w:val="009158B1"/>
    <w:rsid w:val="009362BA"/>
    <w:rsid w:val="00980E9D"/>
    <w:rsid w:val="00A8523B"/>
    <w:rsid w:val="00B256A7"/>
    <w:rsid w:val="00BB1E56"/>
    <w:rsid w:val="00BD29F9"/>
    <w:rsid w:val="00BE0CC9"/>
    <w:rsid w:val="00BE6FF5"/>
    <w:rsid w:val="00C15583"/>
    <w:rsid w:val="00C772AC"/>
    <w:rsid w:val="00C96BA2"/>
    <w:rsid w:val="00CA72C1"/>
    <w:rsid w:val="00D37EB7"/>
    <w:rsid w:val="00D774BE"/>
    <w:rsid w:val="00D9009E"/>
    <w:rsid w:val="00D90B5F"/>
    <w:rsid w:val="00DC0A1D"/>
    <w:rsid w:val="00E37D0C"/>
    <w:rsid w:val="00EF0557"/>
    <w:rsid w:val="00EF4BE9"/>
    <w:rsid w:val="00F131F7"/>
    <w:rsid w:val="00F90B08"/>
    <w:rsid w:val="00F926B0"/>
    <w:rsid w:val="00FA0D0C"/>
    <w:rsid w:val="00FA0F0F"/>
    <w:rsid w:val="00FF3076"/>
    <w:rsid w:val="00FF7F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BA4"/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6706A0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6706A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706A0"/>
    <w:rPr>
      <w:rFonts w:ascii="Tahoma" w:hAnsi="Tahoma" w:cs="Tahoma"/>
      <w:sz w:val="16"/>
      <w:szCs w:val="16"/>
    </w:rPr>
  </w:style>
  <w:style w:type="character" w:customStyle="1" w:styleId="01-bold">
    <w:name w:val="01 - bold"/>
    <w:uiPriority w:val="99"/>
    <w:rsid w:val="00A8523B"/>
    <w:rPr>
      <w:b/>
    </w:rPr>
  </w:style>
  <w:style w:type="paragraph" w:customStyle="1" w:styleId="30-NumQ-2TABcol">
    <w:name w:val="30 - Num Q - 2 TAB col"/>
    <w:basedOn w:val="Normal"/>
    <w:uiPriority w:val="99"/>
    <w:rsid w:val="00D9009E"/>
    <w:pPr>
      <w:tabs>
        <w:tab w:val="right" w:pos="320"/>
        <w:tab w:val="left" w:pos="420"/>
        <w:tab w:val="right" w:pos="5140"/>
        <w:tab w:val="left" w:pos="5240"/>
        <w:tab w:val="right" w:pos="9360"/>
      </w:tabs>
      <w:spacing w:before="80" w:line="270" w:lineRule="atLeast"/>
      <w:ind w:left="420" w:hanging="420"/>
    </w:pPr>
    <w:rPr>
      <w:rFonts w:ascii="Arial" w:eastAsia="Times New Roman" w:hAnsi="Arial" w:cs="Arial"/>
    </w:rPr>
  </w:style>
  <w:style w:type="paragraph" w:styleId="Header">
    <w:name w:val="header"/>
    <w:basedOn w:val="Normal"/>
    <w:link w:val="HeaderChar"/>
    <w:uiPriority w:val="99"/>
    <w:semiHidden/>
    <w:rsid w:val="00DC0A1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C0A1D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DC0A1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C0A1D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6.wmf"/><Relationship Id="rId18" Type="http://schemas.openxmlformats.org/officeDocument/2006/relationships/image" Target="media/image10.jpeg"/><Relationship Id="rId26" Type="http://schemas.openxmlformats.org/officeDocument/2006/relationships/image" Target="media/image18.emf"/><Relationship Id="rId3" Type="http://schemas.openxmlformats.org/officeDocument/2006/relationships/webSettings" Target="webSettings.xml"/><Relationship Id="rId21" Type="http://schemas.openxmlformats.org/officeDocument/2006/relationships/image" Target="media/image13.jpeg"/><Relationship Id="rId34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image" Target="media/image5.emf"/><Relationship Id="rId17" Type="http://schemas.openxmlformats.org/officeDocument/2006/relationships/image" Target="media/image9.jpeg"/><Relationship Id="rId25" Type="http://schemas.openxmlformats.org/officeDocument/2006/relationships/image" Target="media/image17.pn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8.jpeg"/><Relationship Id="rId20" Type="http://schemas.openxmlformats.org/officeDocument/2006/relationships/image" Target="media/image12.emf"/><Relationship Id="rId29" Type="http://schemas.openxmlformats.org/officeDocument/2006/relationships/image" Target="media/image21.jpeg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image" Target="media/image4.emf"/><Relationship Id="rId24" Type="http://schemas.openxmlformats.org/officeDocument/2006/relationships/image" Target="media/image16.emf"/><Relationship Id="rId32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7.jpeg"/><Relationship Id="rId23" Type="http://schemas.openxmlformats.org/officeDocument/2006/relationships/image" Target="media/image15.emf"/><Relationship Id="rId28" Type="http://schemas.openxmlformats.org/officeDocument/2006/relationships/image" Target="media/image20.jpeg"/><Relationship Id="rId10" Type="http://schemas.openxmlformats.org/officeDocument/2006/relationships/image" Target="media/image3.emf"/><Relationship Id="rId19" Type="http://schemas.openxmlformats.org/officeDocument/2006/relationships/image" Target="media/image11.emf"/><Relationship Id="rId31" Type="http://schemas.openxmlformats.org/officeDocument/2006/relationships/oleObject" Target="embeddings/oleObject4.bin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3.bin"/><Relationship Id="rId22" Type="http://schemas.openxmlformats.org/officeDocument/2006/relationships/image" Target="media/image14.emf"/><Relationship Id="rId27" Type="http://schemas.openxmlformats.org/officeDocument/2006/relationships/image" Target="media/image19.emf"/><Relationship Id="rId30" Type="http://schemas.openxmlformats.org/officeDocument/2006/relationships/image" Target="media/image22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56</TotalTime>
  <Pages>2</Pages>
  <Words>160</Words>
  <Characters>913</Characters>
  <Application>Microsoft Office Outlook</Application>
  <DocSecurity>0</DocSecurity>
  <Lines>0</Lines>
  <Paragraphs>0</Paragraphs>
  <ScaleCrop>false</ScaleCrop>
  <Company>Toshiba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Georgianne Bryant</dc:creator>
  <cp:keywords/>
  <dc:description/>
  <cp:lastModifiedBy>DISTRICT PC</cp:lastModifiedBy>
  <cp:revision>2</cp:revision>
  <cp:lastPrinted>2014-06-02T23:16:00Z</cp:lastPrinted>
  <dcterms:created xsi:type="dcterms:W3CDTF">2014-06-01T03:08:00Z</dcterms:created>
  <dcterms:modified xsi:type="dcterms:W3CDTF">2014-06-03T00:07:00Z</dcterms:modified>
</cp:coreProperties>
</file>