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  <w:r w:rsidRPr="00EF5BBA">
        <w:rPr>
          <w:sz w:val="28"/>
          <w:szCs w:val="28"/>
        </w:rPr>
        <w:t xml:space="preserve">         </w:t>
      </w:r>
      <w:r w:rsidRPr="00EF5BBA">
        <w:rPr>
          <w:b/>
          <w:i/>
          <w:sz w:val="28"/>
          <w:szCs w:val="28"/>
        </w:rPr>
        <w:t xml:space="preserve"> </w:t>
      </w:r>
    </w:p>
    <w:p w:rsidR="00BB32FE" w:rsidRPr="00EF5BBA" w:rsidRDefault="00BB32FE" w:rsidP="00EF5BBA">
      <w:pPr>
        <w:rPr>
          <w:sz w:val="28"/>
          <w:szCs w:val="28"/>
        </w:rPr>
      </w:pPr>
      <w:r w:rsidRPr="00EF5BBA">
        <w:rPr>
          <w:sz w:val="28"/>
          <w:szCs w:val="28"/>
        </w:rPr>
        <w:t xml:space="preserve">G.T.: </w:t>
      </w:r>
    </w:p>
    <w:p w:rsidR="00BB32FE" w:rsidRPr="00EF5BBA" w:rsidRDefault="00BB32FE" w:rsidP="00EF5BBA">
      <w:pPr>
        <w:rPr>
          <w:sz w:val="28"/>
          <w:szCs w:val="28"/>
        </w:rPr>
      </w:pPr>
      <w:r>
        <w:rPr>
          <w:noProof/>
        </w:rPr>
        <w:pict>
          <v:line id="_x0000_s1026" style="position:absolute;z-index:251657728" from="129.6pt,8.6pt" to="129.6pt,557.6pt"/>
        </w:pict>
      </w:r>
      <w:r>
        <w:rPr>
          <w:noProof/>
        </w:rPr>
        <w:pict>
          <v:line id="_x0000_s1027" style="position:absolute;z-index:251656704" from="3.6pt,6.15pt" to="417.6pt,6.15pt"/>
        </w:pict>
      </w:r>
    </w:p>
    <w:p w:rsidR="00BB32FE" w:rsidRPr="00EF5BBA" w:rsidRDefault="00BB32FE" w:rsidP="00EF5BBA">
      <w:pPr>
        <w:rPr>
          <w:sz w:val="28"/>
          <w:szCs w:val="28"/>
        </w:rPr>
      </w:pPr>
      <w:r w:rsidRPr="00EF5BBA">
        <w:rPr>
          <w:b/>
          <w:sz w:val="28"/>
          <w:szCs w:val="28"/>
        </w:rPr>
        <w:t xml:space="preserve">N.Q. 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</w:p>
    <w:p w:rsidR="00BB32FE" w:rsidRPr="00EF5BBA" w:rsidRDefault="00BB32FE" w:rsidP="00EF5BBA">
      <w:pPr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country-region">
          <w:r w:rsidRPr="00EF5BBA">
            <w:rPr>
              <w:b/>
              <w:sz w:val="28"/>
              <w:szCs w:val="28"/>
            </w:rPr>
            <w:t>S.A.</w:t>
          </w:r>
        </w:smartTag>
      </w:smartTag>
      <w:r w:rsidRPr="00EF5BBA">
        <w:rPr>
          <w:b/>
          <w:sz w:val="28"/>
          <w:szCs w:val="28"/>
        </w:rPr>
        <w:t xml:space="preserve">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C90106" w:rsidRDefault="00BB32FE" w:rsidP="00EF5BBA">
      <w:pPr>
        <w:rPr>
          <w:b/>
          <w:sz w:val="28"/>
          <w:szCs w:val="28"/>
        </w:rPr>
      </w:pPr>
      <w:r w:rsidRPr="00C90106">
        <w:rPr>
          <w:b/>
          <w:sz w:val="28"/>
          <w:szCs w:val="28"/>
        </w:rPr>
        <w:t>C.S.</w:t>
      </w: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  <w:r>
        <w:rPr>
          <w:sz w:val="28"/>
          <w:szCs w:val="28"/>
        </w:rPr>
        <w:t>Concrete Detail</w:t>
      </w:r>
    </w:p>
    <w:p w:rsidR="00BB32FE" w:rsidRPr="00EF5BBA" w:rsidRDefault="00BB32FE" w:rsidP="00EF5BBA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F5BBA">
        <w:rPr>
          <w:sz w:val="28"/>
          <w:szCs w:val="28"/>
        </w:rPr>
        <w:t>(CD)</w:t>
      </w:r>
    </w:p>
    <w:p w:rsidR="00BB32FE" w:rsidRPr="00EF5BBA" w:rsidRDefault="00BB32FE" w:rsidP="00EF5BBA">
      <w:pPr>
        <w:rPr>
          <w:sz w:val="28"/>
          <w:szCs w:val="28"/>
        </w:rPr>
      </w:pPr>
      <w:r>
        <w:rPr>
          <w:noProof/>
        </w:rPr>
        <w:pict>
          <v:line id="_x0000_s1028" style="position:absolute;z-index:251658752" from="135.6pt,6.05pt" to="135.6pt,555.3pt"/>
        </w:pic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  <w:r w:rsidRPr="00EF5BBA">
        <w:rPr>
          <w:sz w:val="28"/>
          <w:szCs w:val="28"/>
        </w:rPr>
        <w:t xml:space="preserve">♦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  <w:r w:rsidRPr="00EF5BBA">
        <w:rPr>
          <w:sz w:val="28"/>
          <w:szCs w:val="28"/>
        </w:rPr>
        <w:t xml:space="preserve">♦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  <w:r w:rsidRPr="00EF5BBA">
        <w:rPr>
          <w:sz w:val="28"/>
          <w:szCs w:val="28"/>
        </w:rPr>
        <w:t xml:space="preserve">Commentary </w:t>
      </w:r>
    </w:p>
    <w:p w:rsidR="00BB32FE" w:rsidRPr="00EF5BBA" w:rsidRDefault="00BB32FE" w:rsidP="00EF5BBA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F5BBA">
        <w:rPr>
          <w:sz w:val="28"/>
          <w:szCs w:val="28"/>
        </w:rPr>
        <w:t>(CM)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  <w:r w:rsidRPr="00EF5BBA">
        <w:rPr>
          <w:sz w:val="28"/>
          <w:szCs w:val="28"/>
        </w:rPr>
        <w:t xml:space="preserve">♦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  <w:r w:rsidRPr="00EF5BBA">
        <w:rPr>
          <w:sz w:val="28"/>
          <w:szCs w:val="28"/>
        </w:rPr>
        <w:t xml:space="preserve">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  <w:r w:rsidRPr="00EF5BBA">
        <w:rPr>
          <w:sz w:val="28"/>
          <w:szCs w:val="28"/>
        </w:rPr>
        <w:t>♦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  <w:r w:rsidRPr="00EF5BBA">
        <w:rPr>
          <w:sz w:val="28"/>
          <w:szCs w:val="28"/>
        </w:rPr>
        <w:t xml:space="preserve">♦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b/>
          <w:i/>
          <w:sz w:val="28"/>
          <w:szCs w:val="28"/>
          <w:u w:val="single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  <w:r w:rsidRPr="00EF5BBA">
        <w:rPr>
          <w:sz w:val="28"/>
          <w:szCs w:val="28"/>
        </w:rPr>
        <w:t xml:space="preserve">♦ </w:t>
      </w: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 w:rsidP="00EF5BBA">
      <w:pPr>
        <w:rPr>
          <w:sz w:val="28"/>
          <w:szCs w:val="28"/>
        </w:rPr>
      </w:pPr>
    </w:p>
    <w:p w:rsidR="00BB32FE" w:rsidRPr="00EF5BBA" w:rsidRDefault="00BB32FE"/>
    <w:sectPr w:rsidR="00BB32FE" w:rsidRPr="00EF5BBA" w:rsidSect="00EF5BBA">
      <w:pgSz w:w="12240" w:h="15840"/>
      <w:pgMar w:top="1440" w:right="1800" w:bottom="1440" w:left="1800" w:header="720" w:footer="720" w:gutter="0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5BBA"/>
    <w:rsid w:val="00033A21"/>
    <w:rsid w:val="00045A06"/>
    <w:rsid w:val="00057706"/>
    <w:rsid w:val="00062330"/>
    <w:rsid w:val="00067DEE"/>
    <w:rsid w:val="00075961"/>
    <w:rsid w:val="00104CE1"/>
    <w:rsid w:val="001102EE"/>
    <w:rsid w:val="00110B56"/>
    <w:rsid w:val="00142A14"/>
    <w:rsid w:val="00163B91"/>
    <w:rsid w:val="0017283A"/>
    <w:rsid w:val="00192316"/>
    <w:rsid w:val="001F1DCF"/>
    <w:rsid w:val="00215B33"/>
    <w:rsid w:val="00216DBC"/>
    <w:rsid w:val="002409D2"/>
    <w:rsid w:val="002861B7"/>
    <w:rsid w:val="002F2081"/>
    <w:rsid w:val="0030231E"/>
    <w:rsid w:val="0031473C"/>
    <w:rsid w:val="00320988"/>
    <w:rsid w:val="003253A6"/>
    <w:rsid w:val="00385768"/>
    <w:rsid w:val="003B6ADF"/>
    <w:rsid w:val="0041646E"/>
    <w:rsid w:val="004D4D04"/>
    <w:rsid w:val="0050550C"/>
    <w:rsid w:val="00517EEC"/>
    <w:rsid w:val="00530203"/>
    <w:rsid w:val="00587F61"/>
    <w:rsid w:val="00591AC0"/>
    <w:rsid w:val="005D23C5"/>
    <w:rsid w:val="005E37C9"/>
    <w:rsid w:val="005F47F1"/>
    <w:rsid w:val="0061458A"/>
    <w:rsid w:val="006275A8"/>
    <w:rsid w:val="0065137E"/>
    <w:rsid w:val="00655712"/>
    <w:rsid w:val="0068434B"/>
    <w:rsid w:val="006C262E"/>
    <w:rsid w:val="0070024F"/>
    <w:rsid w:val="00737C56"/>
    <w:rsid w:val="0078045E"/>
    <w:rsid w:val="007C5E98"/>
    <w:rsid w:val="007D5BA1"/>
    <w:rsid w:val="007E0207"/>
    <w:rsid w:val="008138D1"/>
    <w:rsid w:val="00817E65"/>
    <w:rsid w:val="00873C3B"/>
    <w:rsid w:val="00897E08"/>
    <w:rsid w:val="008B02BA"/>
    <w:rsid w:val="008C10B2"/>
    <w:rsid w:val="008D6BF4"/>
    <w:rsid w:val="00907A7A"/>
    <w:rsid w:val="00925F06"/>
    <w:rsid w:val="00925FF3"/>
    <w:rsid w:val="00932A5F"/>
    <w:rsid w:val="00960252"/>
    <w:rsid w:val="009673BF"/>
    <w:rsid w:val="009C20B4"/>
    <w:rsid w:val="009D44D8"/>
    <w:rsid w:val="009F4059"/>
    <w:rsid w:val="009F58AC"/>
    <w:rsid w:val="009F79DD"/>
    <w:rsid w:val="00A03D19"/>
    <w:rsid w:val="00A32EB7"/>
    <w:rsid w:val="00A70A53"/>
    <w:rsid w:val="00AA13AE"/>
    <w:rsid w:val="00AA43D5"/>
    <w:rsid w:val="00AB15BC"/>
    <w:rsid w:val="00AB3018"/>
    <w:rsid w:val="00AB5591"/>
    <w:rsid w:val="00AB7D7C"/>
    <w:rsid w:val="00AD0C4A"/>
    <w:rsid w:val="00AE7705"/>
    <w:rsid w:val="00B1020B"/>
    <w:rsid w:val="00B12BDA"/>
    <w:rsid w:val="00B240F4"/>
    <w:rsid w:val="00B4767A"/>
    <w:rsid w:val="00B80B56"/>
    <w:rsid w:val="00B918CB"/>
    <w:rsid w:val="00BB32FE"/>
    <w:rsid w:val="00BE1D7D"/>
    <w:rsid w:val="00BE3E6C"/>
    <w:rsid w:val="00C053A4"/>
    <w:rsid w:val="00C53D10"/>
    <w:rsid w:val="00C742CA"/>
    <w:rsid w:val="00C90106"/>
    <w:rsid w:val="00CA1750"/>
    <w:rsid w:val="00CA2A5A"/>
    <w:rsid w:val="00CA332C"/>
    <w:rsid w:val="00D475A5"/>
    <w:rsid w:val="00D62C7E"/>
    <w:rsid w:val="00D67637"/>
    <w:rsid w:val="00D84D24"/>
    <w:rsid w:val="00D8766B"/>
    <w:rsid w:val="00D96A61"/>
    <w:rsid w:val="00DC3549"/>
    <w:rsid w:val="00DC70DC"/>
    <w:rsid w:val="00DD2647"/>
    <w:rsid w:val="00E05B0E"/>
    <w:rsid w:val="00E11917"/>
    <w:rsid w:val="00E16FD5"/>
    <w:rsid w:val="00E3037C"/>
    <w:rsid w:val="00E34402"/>
    <w:rsid w:val="00E61D58"/>
    <w:rsid w:val="00E767B7"/>
    <w:rsid w:val="00EA2031"/>
    <w:rsid w:val="00EA4F59"/>
    <w:rsid w:val="00EF5BBA"/>
    <w:rsid w:val="00F2533E"/>
    <w:rsid w:val="00F469DD"/>
    <w:rsid w:val="00F771B1"/>
    <w:rsid w:val="00F809CC"/>
    <w:rsid w:val="00F85E85"/>
    <w:rsid w:val="00F93C65"/>
    <w:rsid w:val="00FB3C52"/>
    <w:rsid w:val="00FD7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BB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123</TotalTime>
  <Pages>1</Pages>
  <Words>30</Words>
  <Characters>171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frankie p</dc:creator>
  <cp:keywords/>
  <dc:description/>
  <cp:lastModifiedBy>PYLUSD</cp:lastModifiedBy>
  <cp:revision>3</cp:revision>
  <dcterms:created xsi:type="dcterms:W3CDTF">2012-09-30T19:21:00Z</dcterms:created>
  <dcterms:modified xsi:type="dcterms:W3CDTF">2013-09-24T18:59:00Z</dcterms:modified>
</cp:coreProperties>
</file>