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4A53" w:rsidRPr="00A75D7F" w:rsidRDefault="00F64A53" w:rsidP="00B57E32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A75D7F">
        <w:rPr>
          <w:rFonts w:ascii="Times New Roman" w:hAnsi="Times New Roman" w:cs="Times New Roman"/>
          <w:b/>
          <w:bCs/>
          <w:sz w:val="24"/>
          <w:szCs w:val="24"/>
        </w:rPr>
        <w:t>Name___________________</w:t>
      </w:r>
    </w:p>
    <w:p w:rsidR="00F64A53" w:rsidRPr="00A75D7F" w:rsidRDefault="00F64A53" w:rsidP="00B57E32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A75D7F">
        <w:rPr>
          <w:rFonts w:ascii="Times New Roman" w:hAnsi="Times New Roman" w:cs="Times New Roman"/>
          <w:b/>
          <w:bCs/>
          <w:sz w:val="24"/>
          <w:szCs w:val="24"/>
        </w:rPr>
        <w:t>Period________</w:t>
      </w:r>
    </w:p>
    <w:p w:rsidR="00F64A53" w:rsidRPr="00A75D7F" w:rsidRDefault="00F64A53" w:rsidP="00B57E3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75D7F">
        <w:rPr>
          <w:rFonts w:ascii="Times New Roman" w:hAnsi="Times New Roman" w:cs="Times New Roman"/>
          <w:b/>
          <w:bCs/>
          <w:sz w:val="24"/>
          <w:szCs w:val="24"/>
        </w:rPr>
        <w:t xml:space="preserve">Research Paper Outline </w:t>
      </w:r>
    </w:p>
    <w:p w:rsidR="00F64A53" w:rsidRDefault="00F64A53" w:rsidP="00B57E3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64A53" w:rsidRPr="00A75D7F" w:rsidRDefault="00F64A53" w:rsidP="00A75D7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75D7F">
        <w:rPr>
          <w:rFonts w:ascii="Times New Roman" w:hAnsi="Times New Roman" w:cs="Times New Roman"/>
          <w:b/>
          <w:bCs/>
          <w:sz w:val="24"/>
          <w:szCs w:val="24"/>
        </w:rPr>
        <w:t>Introduction:</w:t>
      </w:r>
    </w:p>
    <w:p w:rsidR="00F64A53" w:rsidRDefault="00F64A53" w:rsidP="00A75D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64A53" w:rsidRDefault="00F64A53" w:rsidP="00A75D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5D7F">
        <w:rPr>
          <w:rFonts w:ascii="Times New Roman" w:hAnsi="Times New Roman" w:cs="Times New Roman"/>
          <w:sz w:val="24"/>
          <w:szCs w:val="24"/>
        </w:rPr>
        <w:t>Hook:</w:t>
      </w:r>
      <w:r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64A53" w:rsidRDefault="00F64A53" w:rsidP="00A75D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Background Information: 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64A53" w:rsidRDefault="00F64A53" w:rsidP="00A75D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Thesis: 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64A53" w:rsidRDefault="00F64A53" w:rsidP="00B57E3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64A53" w:rsidRPr="00A75D7F" w:rsidRDefault="00F64A53" w:rsidP="00B57E3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75D7F">
        <w:rPr>
          <w:rFonts w:ascii="Times New Roman" w:hAnsi="Times New Roman" w:cs="Times New Roman"/>
          <w:b/>
          <w:bCs/>
          <w:sz w:val="24"/>
          <w:szCs w:val="24"/>
        </w:rPr>
        <w:t>Body Paragraph 1:</w:t>
      </w:r>
    </w:p>
    <w:p w:rsidR="00F64A53" w:rsidRDefault="00F64A53" w:rsidP="00B57E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64A53" w:rsidRDefault="00F64A53" w:rsidP="00B57E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Topic Sentence:__________________________________________________________________________________________________________________________________________________________________________________________________________________________________CD #1: 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64A53" w:rsidRDefault="00F64A53" w:rsidP="00B57E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CD #2: 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64A53" w:rsidRDefault="00F64A53" w:rsidP="00A75D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CM #1: __________________________________________________________________________________________________________________________________________________________________________________________________________________________________________</w:t>
      </w:r>
      <w:r w:rsidRPr="00A75D7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CD #3: 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64A53" w:rsidRDefault="00F64A53" w:rsidP="00A75D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CD #4: 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64A53" w:rsidRPr="00B57E32" w:rsidRDefault="00F64A53" w:rsidP="00A75D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CM #2: __________________________________________________________________________________________________________________________________________________________________________________________________________________________________________Concluding Sentence: ____________________________________________________________________________________________________________________________________________________________</w:t>
      </w:r>
    </w:p>
    <w:p w:rsidR="00F64A53" w:rsidRDefault="00F64A53" w:rsidP="00B57E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64A53" w:rsidRPr="00A75D7F" w:rsidRDefault="00F64A53" w:rsidP="00A75D7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75D7F">
        <w:rPr>
          <w:rFonts w:ascii="Times New Roman" w:hAnsi="Times New Roman" w:cs="Times New Roman"/>
          <w:b/>
          <w:bCs/>
          <w:sz w:val="24"/>
          <w:szCs w:val="24"/>
        </w:rPr>
        <w:t>Body Paragraph 2:</w:t>
      </w:r>
    </w:p>
    <w:p w:rsidR="00F64A53" w:rsidRDefault="00F64A53" w:rsidP="00A75D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64A53" w:rsidRDefault="00F64A53" w:rsidP="00A75D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Topic Sentence:__________________________________________________________________________________________________________________________________________________________________________________________________________________________________CD #1: 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64A53" w:rsidRDefault="00F64A53" w:rsidP="00A75D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CD #2: 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64A53" w:rsidRDefault="00F64A53" w:rsidP="00A75D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CM #1: __________________________________________________________________________________________________________________________________________________________________________________________________________________________________________</w:t>
      </w:r>
      <w:r w:rsidRPr="00A75D7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CD #3: 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64A53" w:rsidRDefault="00F64A53" w:rsidP="00A75D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CD #4: 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64A53" w:rsidRDefault="00F64A53" w:rsidP="00A75D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CM #2: __________________________________________________________________________________________________________________________________________________________________________________________________________________________________________Concluding Sentence: ____________________________________________________________________________________________________________________________________________________________</w:t>
      </w:r>
    </w:p>
    <w:p w:rsidR="00F64A53" w:rsidRDefault="00F64A53" w:rsidP="00A75D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64A53" w:rsidRPr="00A75D7F" w:rsidRDefault="00F64A53" w:rsidP="00A75D7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75D7F">
        <w:rPr>
          <w:rFonts w:ascii="Times New Roman" w:hAnsi="Times New Roman" w:cs="Times New Roman"/>
          <w:b/>
          <w:bCs/>
          <w:sz w:val="24"/>
          <w:szCs w:val="24"/>
        </w:rPr>
        <w:t>Body Paragraph 3:</w:t>
      </w:r>
    </w:p>
    <w:p w:rsidR="00F64A53" w:rsidRDefault="00F64A53" w:rsidP="00A75D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64A53" w:rsidRDefault="00F64A53" w:rsidP="00A75D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Topic Sentence:__________________________________________________________________________________________________________________________________________________________________________________________________________________________________CD #1: 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64A53" w:rsidRDefault="00F64A53" w:rsidP="00A75D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CD #2: 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64A53" w:rsidRDefault="00F64A53" w:rsidP="00A75D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CM #1: __________________________________________________________________________________________________________________________________________________________________________________________________________________________________________</w:t>
      </w:r>
      <w:r w:rsidRPr="00A75D7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CD #3: 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64A53" w:rsidRDefault="00F64A53" w:rsidP="00A75D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CD #4: 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64A53" w:rsidRDefault="00F64A53" w:rsidP="00A75D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CM #2: __________________________________________________________________________________________________________________________________________________________________________________________________________________________________________Concluding Sentence: ____________________________________________________________________________________________________________________________________________________________</w:t>
      </w:r>
    </w:p>
    <w:p w:rsidR="00F64A53" w:rsidRDefault="00F64A53" w:rsidP="00A75D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64A53" w:rsidRPr="006F6E62" w:rsidRDefault="00F64A53" w:rsidP="00A75D7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F6E62">
        <w:rPr>
          <w:rFonts w:ascii="Times New Roman" w:hAnsi="Times New Roman" w:cs="Times New Roman"/>
          <w:b/>
          <w:bCs/>
          <w:sz w:val="24"/>
          <w:szCs w:val="24"/>
        </w:rPr>
        <w:t xml:space="preserve">Conclusion: </w:t>
      </w:r>
    </w:p>
    <w:p w:rsidR="00F64A53" w:rsidRDefault="00F64A53" w:rsidP="00A75D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64A53" w:rsidRDefault="00F64A53" w:rsidP="00A75D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Restate Thesis: 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64A53" w:rsidRDefault="00F64A53" w:rsidP="00A75D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Summarize main points: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64A53" w:rsidRDefault="00F64A53" w:rsidP="00A75D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Concluding Statement: (comment on Ford’s contributions to current society)</w:t>
      </w:r>
    </w:p>
    <w:p w:rsidR="00F64A53" w:rsidRPr="00B57E32" w:rsidRDefault="00F64A53" w:rsidP="00A75D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</w:t>
      </w:r>
    </w:p>
    <w:sectPr w:rsidR="00F64A53" w:rsidRPr="00B57E32" w:rsidSect="000E55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4A53" w:rsidRDefault="00F64A53" w:rsidP="00B57E32">
      <w:pPr>
        <w:spacing w:after="0" w:line="240" w:lineRule="auto"/>
      </w:pPr>
      <w:r>
        <w:separator/>
      </w:r>
    </w:p>
  </w:endnote>
  <w:endnote w:type="continuationSeparator" w:id="1">
    <w:p w:rsidR="00F64A53" w:rsidRDefault="00F64A53" w:rsidP="00B57E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4A53" w:rsidRDefault="00F64A53" w:rsidP="00B57E32">
      <w:pPr>
        <w:spacing w:after="0" w:line="240" w:lineRule="auto"/>
      </w:pPr>
      <w:r>
        <w:separator/>
      </w:r>
    </w:p>
  </w:footnote>
  <w:footnote w:type="continuationSeparator" w:id="1">
    <w:p w:rsidR="00F64A53" w:rsidRDefault="00F64A53" w:rsidP="00B57E3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oNotHyphenateCaps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57E32"/>
    <w:rsid w:val="000E5586"/>
    <w:rsid w:val="002E2890"/>
    <w:rsid w:val="004F1079"/>
    <w:rsid w:val="0067398C"/>
    <w:rsid w:val="006F6E62"/>
    <w:rsid w:val="00A75D7F"/>
    <w:rsid w:val="00A82896"/>
    <w:rsid w:val="00B57E32"/>
    <w:rsid w:val="00D30D70"/>
    <w:rsid w:val="00EC23E8"/>
    <w:rsid w:val="00F64A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5586"/>
    <w:pPr>
      <w:spacing w:after="200" w:line="276" w:lineRule="auto"/>
    </w:pPr>
    <w:rPr>
      <w:rFonts w:cs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57E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57E32"/>
  </w:style>
  <w:style w:type="paragraph" w:styleId="Footer">
    <w:name w:val="footer"/>
    <w:basedOn w:val="Normal"/>
    <w:link w:val="FooterChar"/>
    <w:uiPriority w:val="99"/>
    <w:semiHidden/>
    <w:rsid w:val="00B57E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57E3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39</TotalTime>
  <Pages>3</Pages>
  <Words>1092</Words>
  <Characters>6226</Characters>
  <Application>Microsoft Office Outlook</Application>
  <DocSecurity>0</DocSecurity>
  <Lines>0</Lines>
  <Paragraphs>0</Paragraphs>
  <ScaleCrop>false</ScaleCrop>
  <Company>GGUSD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</dc:title>
  <dc:subject/>
  <dc:creator>Trinidad</dc:creator>
  <cp:keywords/>
  <dc:description/>
  <cp:lastModifiedBy>mrose</cp:lastModifiedBy>
  <cp:revision>5</cp:revision>
  <dcterms:created xsi:type="dcterms:W3CDTF">2010-05-13T14:31:00Z</dcterms:created>
  <dcterms:modified xsi:type="dcterms:W3CDTF">2010-05-13T15:23:00Z</dcterms:modified>
</cp:coreProperties>
</file>