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page" w:tblpX="1" w:tblpY="-1420"/>
        <w:tblW w:w="12064" w:type="dxa"/>
        <w:tblBorders>
          <w:top w:val="single" w:sz="4" w:space="0" w:color="99CCFF"/>
          <w:left w:val="single" w:sz="4" w:space="0" w:color="99CCFF"/>
          <w:bottom w:val="single" w:sz="4" w:space="0" w:color="99CCFF"/>
          <w:right w:val="single" w:sz="4" w:space="0" w:color="99CCFF"/>
          <w:insideH w:val="single" w:sz="4" w:space="0" w:color="99CCFF"/>
          <w:insideV w:val="single" w:sz="4" w:space="0" w:color="99CCFF"/>
        </w:tblBorders>
        <w:tblLook w:val="01E0"/>
      </w:tblPr>
      <w:tblGrid>
        <w:gridCol w:w="1384"/>
        <w:gridCol w:w="10680"/>
      </w:tblGrid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0B136E" w:rsidRDefault="006E07A5" w:rsidP="000B136E">
            <w:pPr>
              <w:jc w:val="right"/>
              <w:rPr>
                <w:b/>
              </w:rPr>
            </w:pPr>
            <w:r>
              <w:rPr>
                <w:b/>
              </w:rPr>
              <w:t>10/10</w:t>
            </w:r>
            <w:r w:rsidRPr="000B136E">
              <w:rPr>
                <w:b/>
              </w:rPr>
              <w:t>/2011</w:t>
            </w:r>
          </w:p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D02581" w:rsidRDefault="006E07A5" w:rsidP="000B136E">
            <w:pPr>
              <w:jc w:val="center"/>
              <w:rPr>
                <w:b/>
                <w:sz w:val="40"/>
                <w:szCs w:val="40"/>
                <w:u w:val="single"/>
              </w:rPr>
            </w:pPr>
            <w:r>
              <w:rPr>
                <w:b/>
                <w:sz w:val="40"/>
                <w:szCs w:val="40"/>
                <w:u w:val="single"/>
              </w:rPr>
              <w:t>Captains or Robbers?</w:t>
            </w:r>
          </w:p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9014"/>
            </w:tblGrid>
            <w:tr w:rsidR="006E07A5" w:rsidTr="00B561A2">
              <w:trPr>
                <w:trHeight w:val="1307"/>
              </w:trPr>
              <w:tc>
                <w:tcPr>
                  <w:tcW w:w="9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07A5" w:rsidRPr="000B136E" w:rsidRDefault="006E07A5" w:rsidP="00352B67">
                  <w:pPr>
                    <w:framePr w:hSpace="180" w:wrap="around" w:hAnchor="page" w:x="1" w:y="-1420"/>
                    <w:rPr>
                      <w:b/>
                    </w:rPr>
                  </w:pPr>
                  <w:r w:rsidRPr="000B136E">
                    <w:rPr>
                      <w:b/>
                    </w:rPr>
                    <w:t>Summary:</w:t>
                  </w:r>
                </w:p>
              </w:tc>
            </w:tr>
          </w:tbl>
          <w:p w:rsidR="006E07A5" w:rsidRDefault="006E07A5" w:rsidP="000B136E"/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D02581" w:rsidRDefault="006E07A5" w:rsidP="00D02581">
            <w:pPr>
              <w:pStyle w:val="ListParagraph"/>
              <w:ind w:left="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* </w:t>
            </w:r>
            <w:r w:rsidRPr="00B561A2">
              <w:rPr>
                <w:sz w:val="40"/>
                <w:szCs w:val="40"/>
                <w:highlight w:val="yellow"/>
              </w:rPr>
              <w:t>S</w:t>
            </w:r>
            <w:r w:rsidRPr="00B561A2">
              <w:rPr>
                <w:sz w:val="40"/>
                <w:szCs w:val="40"/>
                <w:highlight w:val="yellow"/>
                <w:u w:val="single"/>
              </w:rPr>
              <w:t>ocial Darwinism (p.242):</w:t>
            </w:r>
          </w:p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D02581" w:rsidRDefault="006E07A5" w:rsidP="000B136E">
            <w:pPr>
              <w:rPr>
                <w:sz w:val="40"/>
                <w:szCs w:val="40"/>
              </w:rPr>
            </w:pPr>
          </w:p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D02581" w:rsidRDefault="006E07A5" w:rsidP="000B136E">
            <w:pPr>
              <w:rPr>
                <w:sz w:val="40"/>
                <w:szCs w:val="40"/>
              </w:rPr>
            </w:pPr>
          </w:p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522798" w:rsidRDefault="006E07A5" w:rsidP="0018237E">
            <w:pPr>
              <w:pStyle w:val="ListParagraph"/>
              <w:ind w:left="0"/>
              <w:rPr>
                <w:sz w:val="40"/>
                <w:szCs w:val="40"/>
              </w:rPr>
            </w:pPr>
          </w:p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D02581" w:rsidRDefault="006E07A5" w:rsidP="000B136E">
            <w:pPr>
              <w:rPr>
                <w:sz w:val="40"/>
                <w:szCs w:val="40"/>
              </w:rPr>
            </w:pPr>
          </w:p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D02581" w:rsidRDefault="006E07A5" w:rsidP="000B136E">
            <w:pPr>
              <w:rPr>
                <w:sz w:val="40"/>
                <w:szCs w:val="40"/>
              </w:rPr>
            </w:pPr>
            <w:r w:rsidRPr="00522798">
              <w:rPr>
                <w:sz w:val="40"/>
                <w:szCs w:val="40"/>
                <w:highlight w:val="yellow"/>
                <w:u w:val="single"/>
              </w:rPr>
              <w:t>* “Robber Barons” (p. 243):</w:t>
            </w:r>
          </w:p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D02581" w:rsidRDefault="006E07A5" w:rsidP="00D02581">
            <w:pPr>
              <w:pStyle w:val="ListParagraph"/>
              <w:ind w:left="0"/>
              <w:rPr>
                <w:sz w:val="40"/>
                <w:szCs w:val="40"/>
              </w:rPr>
            </w:pPr>
          </w:p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D02581" w:rsidRDefault="006E07A5" w:rsidP="000B136E">
            <w:pPr>
              <w:rPr>
                <w:sz w:val="40"/>
                <w:szCs w:val="40"/>
              </w:rPr>
            </w:pPr>
          </w:p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84557C" w:rsidRDefault="006E07A5" w:rsidP="000B136E">
            <w:pPr>
              <w:rPr>
                <w:sz w:val="40"/>
                <w:szCs w:val="40"/>
                <w:u w:val="single"/>
              </w:rPr>
            </w:pPr>
          </w:p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754289" w:rsidRDefault="006E07A5" w:rsidP="00D02581">
            <w:pPr>
              <w:pStyle w:val="ListParagraph"/>
              <w:ind w:left="0"/>
              <w:rPr>
                <w:sz w:val="40"/>
                <w:szCs w:val="40"/>
              </w:rPr>
            </w:pPr>
          </w:p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754289" w:rsidRDefault="006E07A5" w:rsidP="000B136E">
            <w:pPr>
              <w:rPr>
                <w:sz w:val="40"/>
                <w:szCs w:val="40"/>
              </w:rPr>
            </w:pPr>
            <w:r w:rsidRPr="00522798">
              <w:rPr>
                <w:sz w:val="40"/>
                <w:szCs w:val="40"/>
                <w:highlight w:val="yellow"/>
                <w:u w:val="single"/>
              </w:rPr>
              <w:t>* “Captains of Industry”:</w:t>
            </w:r>
          </w:p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A007F0" w:rsidRDefault="006E07A5" w:rsidP="000B136E">
            <w:pPr>
              <w:rPr>
                <w:sz w:val="40"/>
                <w:szCs w:val="40"/>
              </w:rPr>
            </w:pPr>
          </w:p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754289" w:rsidRDefault="006E07A5" w:rsidP="00D02581">
            <w:pPr>
              <w:pStyle w:val="ListParagraph"/>
              <w:ind w:left="0"/>
              <w:rPr>
                <w:sz w:val="40"/>
                <w:szCs w:val="40"/>
              </w:rPr>
            </w:pPr>
          </w:p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754289" w:rsidRDefault="006E07A5" w:rsidP="000B136E">
            <w:pPr>
              <w:rPr>
                <w:sz w:val="40"/>
                <w:szCs w:val="40"/>
              </w:rPr>
            </w:pPr>
          </w:p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D02581">
            <w:pPr>
              <w:pStyle w:val="ListParagraph"/>
              <w:ind w:left="0"/>
            </w:pPr>
            <w:r>
              <w:rPr>
                <w:sz w:val="40"/>
                <w:szCs w:val="40"/>
              </w:rPr>
              <w:t xml:space="preserve">* </w:t>
            </w:r>
            <w:r w:rsidRPr="00A007F0">
              <w:rPr>
                <w:sz w:val="40"/>
                <w:szCs w:val="40"/>
                <w:highlight w:val="yellow"/>
                <w:u w:val="single"/>
              </w:rPr>
              <w:t>Modern stories of rags to riches</w:t>
            </w:r>
            <w:r>
              <w:rPr>
                <w:sz w:val="40"/>
                <w:szCs w:val="40"/>
              </w:rPr>
              <w:t>:</w:t>
            </w:r>
          </w:p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D02581">
            <w:pPr>
              <w:pStyle w:val="ListParagraph"/>
              <w:ind w:left="0"/>
            </w:pPr>
          </w:p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D02581">
            <w:pPr>
              <w:pStyle w:val="ListParagraph"/>
              <w:ind w:left="0"/>
            </w:pPr>
          </w:p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</w:tbl>
    <w:p w:rsidR="006E07A5" w:rsidRDefault="006E07A5" w:rsidP="00C63C21">
      <w:r>
        <w:rPr>
          <w:noProof/>
          <w:lang w:val="en-US" w:eastAsia="en-US"/>
        </w:rPr>
        <w:pict>
          <v:rect id="_x0000_s1026" style="position:absolute;margin-left:-113.6pt;margin-top:618.25pt;width:620pt;height:16.35pt;z-index:251654656;mso-position-horizontal-relative:text;mso-position-vertical-relative:text" strokecolor="#9cf"/>
        </w:pict>
      </w:r>
    </w:p>
    <w:p w:rsidR="006E07A5" w:rsidRDefault="006E07A5" w:rsidP="00C63C21">
      <w:r>
        <w:rPr>
          <w:noProof/>
          <w:lang w:val="en-US" w:eastAsia="en-US"/>
        </w:rPr>
        <w:pict>
          <v:rect id="_x0000_s1027" style="position:absolute;margin-left:-101.6pt;margin-top:14.6pt;width:620pt;height:11pt;z-index:251655680" strokecolor="#9cf"/>
        </w:pict>
      </w:r>
      <w:r>
        <w:rPr>
          <w:noProof/>
          <w:lang w:val="en-US" w:eastAsia="en-US"/>
        </w:rPr>
        <w:pict>
          <v:rect id="_x0000_s1028" style="position:absolute;margin-left:-102.6pt;margin-top:125.6pt;width:620pt;height:21pt;z-index:251653632" strokecolor="#9cf"/>
        </w:pict>
      </w:r>
      <w:r>
        <w:rPr>
          <w:noProof/>
          <w:lang w:val="en-US" w:eastAsia="en-US"/>
        </w:rPr>
        <w:pict>
          <v:rect id="_x0000_s1029" style="position:absolute;margin-left:-92.6pt;margin-top:145.6pt;width:620pt;height:21pt;z-index:251661824"/>
        </w:pict>
      </w:r>
      <w:r>
        <w:rPr>
          <w:noProof/>
          <w:lang w:val="en-US" w:eastAsia="en-US"/>
        </w:rPr>
        <w:pict>
          <v:rect id="_x0000_s1030" style="position:absolute;margin-left:-101.6pt;margin-top:64.6pt;width:620pt;height:21pt;z-index:251658752" strokecolor="#9cf"/>
        </w:pict>
      </w:r>
      <w:r>
        <w:rPr>
          <w:noProof/>
          <w:lang w:val="en-US" w:eastAsia="en-US"/>
        </w:rPr>
        <w:pict>
          <v:rect id="_x0000_s1031" style="position:absolute;margin-left:-91.6pt;margin-top:84.6pt;width:620pt;height:21pt;z-index:251659776" strokecolor="#9cf"/>
        </w:pict>
      </w:r>
      <w:r>
        <w:rPr>
          <w:noProof/>
          <w:lang w:val="en-US" w:eastAsia="en-US"/>
        </w:rPr>
        <w:pict>
          <v:rect id="_x0000_s1032" style="position:absolute;margin-left:-113.6pt;margin-top:44.6pt;width:620pt;height:21pt;z-index:251657728" strokecolor="#9cf"/>
        </w:pict>
      </w:r>
      <w:r>
        <w:rPr>
          <w:noProof/>
          <w:lang w:val="en-US" w:eastAsia="en-US"/>
        </w:rPr>
        <w:pict>
          <v:line id="_x0000_s1033" style="position:absolute;z-index:251660800" from="-27pt,-16pt" to="-27pt,154pt" strokecolor="red"/>
        </w:pict>
      </w:r>
      <w:r>
        <w:rPr>
          <w:noProof/>
          <w:lang w:val="en-US" w:eastAsia="en-US"/>
        </w:rPr>
        <w:pict>
          <v:rect id="_x0000_s1034" style="position:absolute;margin-left:-91.6pt;margin-top:24.6pt;width:620pt;height:21pt;z-index:251656704" strokecolor="#9cf"/>
        </w:pict>
      </w:r>
    </w:p>
    <w:sectPr w:rsidR="006E07A5" w:rsidSect="0044740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MingLiU">
    <w:altName w:val="¡Ps2OcuAe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6906E0"/>
    <w:multiLevelType w:val="hybridMultilevel"/>
    <w:tmpl w:val="F998EDDC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displayBackgroundShape/>
  <w:attachedTemplate r:id="rId1"/>
  <w:stylePaneFormatFilter w:val="3F01"/>
  <w:defaultTabStop w:val="720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C1276"/>
    <w:rsid w:val="00010C0A"/>
    <w:rsid w:val="00037B45"/>
    <w:rsid w:val="000B136E"/>
    <w:rsid w:val="0018237E"/>
    <w:rsid w:val="001914E0"/>
    <w:rsid w:val="001B3352"/>
    <w:rsid w:val="002953F9"/>
    <w:rsid w:val="002E774A"/>
    <w:rsid w:val="00352B67"/>
    <w:rsid w:val="00354A4B"/>
    <w:rsid w:val="003F3583"/>
    <w:rsid w:val="0044740D"/>
    <w:rsid w:val="00522798"/>
    <w:rsid w:val="006831B0"/>
    <w:rsid w:val="006E07A5"/>
    <w:rsid w:val="00703AEF"/>
    <w:rsid w:val="00754289"/>
    <w:rsid w:val="0084557C"/>
    <w:rsid w:val="00864628"/>
    <w:rsid w:val="008810D6"/>
    <w:rsid w:val="00910896"/>
    <w:rsid w:val="0098574C"/>
    <w:rsid w:val="009B6868"/>
    <w:rsid w:val="009E095C"/>
    <w:rsid w:val="00A007F0"/>
    <w:rsid w:val="00B561A2"/>
    <w:rsid w:val="00C116BC"/>
    <w:rsid w:val="00C63C21"/>
    <w:rsid w:val="00D02581"/>
    <w:rsid w:val="00EA750D"/>
    <w:rsid w:val="00FC12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740D"/>
    <w:rPr>
      <w:sz w:val="24"/>
      <w:szCs w:val="24"/>
      <w:lang w:val="en-GB" w:eastAsia="zh-TW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63C2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FC127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niak's\AppData\Local\Temp\TS030005376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TS030005376</Template>
  <TotalTime>4</TotalTime>
  <Pages>2</Pages>
  <Words>40</Words>
  <Characters>230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10/10/2011</dc:title>
  <dc:subject/>
  <dc:creator>Janiak</dc:creator>
  <cp:keywords/>
  <dc:description/>
  <cp:lastModifiedBy>PLHS</cp:lastModifiedBy>
  <cp:revision>2</cp:revision>
  <cp:lastPrinted>2008-02-09T15:31:00Z</cp:lastPrinted>
  <dcterms:created xsi:type="dcterms:W3CDTF">2011-10-10T21:15:00Z</dcterms:created>
  <dcterms:modified xsi:type="dcterms:W3CDTF">2011-10-10T21:15:00Z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TC300053769990</vt:lpwstr>
  </property>
</Properties>
</file>