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67B" w:rsidRPr="002938A9" w:rsidRDefault="006E667B" w:rsidP="002938A9">
      <w:pPr>
        <w:rPr>
          <w:rFonts w:ascii="Calibri" w:hAnsi="Calibri"/>
          <w:b/>
          <w:sz w:val="48"/>
        </w:rPr>
      </w:pPr>
      <w:r w:rsidRPr="002938A9">
        <w:rPr>
          <w:rFonts w:ascii="Calibri" w:hAnsi="Calibri"/>
          <w:b/>
          <w:sz w:val="48"/>
        </w:rPr>
        <w:t>Vocabulary Matrix</w:t>
      </w:r>
      <w:r>
        <w:rPr>
          <w:rFonts w:ascii="Calibri" w:hAnsi="Calibri"/>
          <w:b/>
          <w:sz w:val="48"/>
        </w:rPr>
        <w:t xml:space="preserve"> -- Armstrong</w:t>
      </w:r>
    </w:p>
    <w:p w:rsidR="006E667B" w:rsidRPr="00B01ED0" w:rsidRDefault="006E667B" w:rsidP="000872F9">
      <w:pPr>
        <w:jc w:val="left"/>
        <w:rPr>
          <w:rFonts w:ascii="Calibri" w:hAnsi="Calibri"/>
          <w:b/>
          <w:sz w:val="28"/>
          <w:szCs w:val="28"/>
        </w:rPr>
      </w:pPr>
      <w:r w:rsidRPr="00B01ED0">
        <w:rPr>
          <w:rFonts w:ascii="Calibri" w:hAnsi="Calibri"/>
          <w:b/>
          <w:sz w:val="28"/>
          <w:szCs w:val="28"/>
        </w:rPr>
        <w:t xml:space="preserve">4 = I am familiar with the word and can teach it to others. </w:t>
      </w:r>
      <w:r w:rsidRPr="00B01ED0">
        <w:rPr>
          <w:rFonts w:ascii="Calibri" w:hAnsi="Calibri"/>
          <w:b/>
          <w:sz w:val="28"/>
          <w:szCs w:val="28"/>
        </w:rPr>
        <w:tab/>
      </w:r>
      <w:r w:rsidRPr="00B01ED0">
        <w:rPr>
          <w:rFonts w:ascii="Calibri" w:hAnsi="Calibri"/>
          <w:b/>
          <w:sz w:val="28"/>
          <w:szCs w:val="28"/>
        </w:rPr>
        <w:tab/>
      </w:r>
      <w:r w:rsidRPr="00B01ED0">
        <w:rPr>
          <w:rFonts w:ascii="Calibri" w:hAnsi="Calibri"/>
          <w:b/>
          <w:sz w:val="28"/>
          <w:szCs w:val="28"/>
        </w:rPr>
        <w:tab/>
        <w:t>3 = I have some understanding of the word.</w:t>
      </w:r>
    </w:p>
    <w:p w:rsidR="006E667B" w:rsidRPr="00B01ED0" w:rsidRDefault="006E667B" w:rsidP="000872F9">
      <w:pPr>
        <w:jc w:val="left"/>
        <w:rPr>
          <w:rFonts w:ascii="Calibri" w:hAnsi="Calibri"/>
          <w:b/>
          <w:sz w:val="28"/>
          <w:szCs w:val="28"/>
        </w:rPr>
      </w:pPr>
      <w:r w:rsidRPr="00B01ED0">
        <w:rPr>
          <w:rFonts w:ascii="Calibri" w:hAnsi="Calibri"/>
          <w:b/>
          <w:sz w:val="28"/>
          <w:szCs w:val="28"/>
        </w:rPr>
        <w:t xml:space="preserve">2 = I have seen or heard the word but don’t remember much about it. </w:t>
      </w:r>
      <w:r w:rsidRPr="00B01ED0">
        <w:rPr>
          <w:rFonts w:ascii="Calibri" w:hAnsi="Calibri"/>
          <w:b/>
          <w:sz w:val="28"/>
          <w:szCs w:val="28"/>
        </w:rPr>
        <w:tab/>
        <w:t>1 = I have never seen or heard the word before.</w:t>
      </w:r>
    </w:p>
    <w:p w:rsidR="006E667B" w:rsidRPr="00B01ED0" w:rsidRDefault="006E667B">
      <w:pPr>
        <w:rPr>
          <w:rFonts w:ascii="Calibri" w:hAnsi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8"/>
        <w:gridCol w:w="959"/>
        <w:gridCol w:w="935"/>
        <w:gridCol w:w="935"/>
        <w:gridCol w:w="935"/>
        <w:gridCol w:w="2179"/>
        <w:gridCol w:w="2212"/>
        <w:gridCol w:w="4341"/>
      </w:tblGrid>
      <w:tr w:rsidR="006E667B" w:rsidRPr="00741F39" w:rsidTr="00741F39">
        <w:tc>
          <w:tcPr>
            <w:tcW w:w="2628" w:type="dxa"/>
          </w:tcPr>
          <w:p w:rsidR="006E667B" w:rsidRPr="00741F39" w:rsidRDefault="006E667B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Vocabulary Word</w:t>
            </w:r>
          </w:p>
        </w:tc>
        <w:tc>
          <w:tcPr>
            <w:tcW w:w="1102" w:type="dxa"/>
          </w:tcPr>
          <w:p w:rsidR="006E667B" w:rsidRPr="00741F39" w:rsidRDefault="006E667B" w:rsidP="0051323D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4</w:t>
            </w:r>
          </w:p>
        </w:tc>
        <w:tc>
          <w:tcPr>
            <w:tcW w:w="1103" w:type="dxa"/>
          </w:tcPr>
          <w:p w:rsidR="006E667B" w:rsidRPr="00741F39" w:rsidRDefault="006E667B" w:rsidP="0051323D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3</w:t>
            </w:r>
          </w:p>
        </w:tc>
        <w:tc>
          <w:tcPr>
            <w:tcW w:w="1102" w:type="dxa"/>
          </w:tcPr>
          <w:p w:rsidR="006E667B" w:rsidRPr="00741F39" w:rsidRDefault="006E667B" w:rsidP="0051323D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2</w:t>
            </w:r>
          </w:p>
        </w:tc>
        <w:tc>
          <w:tcPr>
            <w:tcW w:w="1103" w:type="dxa"/>
          </w:tcPr>
          <w:p w:rsidR="006E667B" w:rsidRPr="00741F39" w:rsidRDefault="006E667B" w:rsidP="0051323D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1</w:t>
            </w: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What I think the word means</w:t>
            </w: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What the word actually means</w:t>
            </w: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  <w:b/>
                <w:sz w:val="28"/>
              </w:rPr>
            </w:pPr>
            <w:r w:rsidRPr="00741F39">
              <w:rPr>
                <w:rFonts w:ascii="Calibri" w:hAnsi="Calibri"/>
                <w:b/>
                <w:sz w:val="28"/>
              </w:rPr>
              <w:t>Symbol, Graphic or Picture</w:t>
            </w: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</w:rPr>
            </w:pPr>
            <w:r w:rsidRPr="00741F39">
              <w:rPr>
                <w:rFonts w:ascii="Calibri" w:hAnsi="Calibri"/>
              </w:rPr>
              <w:t>Model:</w:t>
            </w:r>
          </w:p>
          <w:p w:rsidR="006E667B" w:rsidRPr="00E07422" w:rsidRDefault="006E667B" w:rsidP="00E07422">
            <w:pPr>
              <w:jc w:val="left"/>
              <w:rPr>
                <w:rFonts w:ascii="Calibri" w:hAnsi="Calibri"/>
                <w:b/>
                <w:sz w:val="36"/>
                <w:szCs w:val="36"/>
              </w:rPr>
            </w:pPr>
            <w:r w:rsidRPr="00E07422">
              <w:rPr>
                <w:rFonts w:ascii="Calibri" w:hAnsi="Calibri"/>
                <w:b/>
                <w:sz w:val="36"/>
                <w:szCs w:val="36"/>
              </w:rPr>
              <w:t xml:space="preserve">expire </w:t>
            </w: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E07422" w:rsidRDefault="006E667B">
            <w:pPr>
              <w:rPr>
                <w:rFonts w:ascii="Calibri" w:hAnsi="Calibri"/>
                <w:sz w:val="48"/>
                <w:szCs w:val="48"/>
              </w:rPr>
            </w:pPr>
            <w:r w:rsidRPr="00E07422">
              <w:rPr>
                <w:rFonts w:ascii="Calibri" w:hAnsi="Calibri"/>
                <w:sz w:val="48"/>
                <w:szCs w:val="48"/>
              </w:rPr>
              <w:t>X</w:t>
            </w: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E07422" w:rsidRDefault="006E667B" w:rsidP="00741F39">
            <w:pPr>
              <w:jc w:val="left"/>
              <w:rPr>
                <w:rFonts w:ascii="Calibri" w:hAnsi="Calibri"/>
                <w:sz w:val="36"/>
                <w:szCs w:val="36"/>
              </w:rPr>
            </w:pPr>
            <w:r w:rsidRPr="00E07422">
              <w:rPr>
                <w:rFonts w:ascii="Calibri" w:hAnsi="Calibri"/>
                <w:sz w:val="36"/>
                <w:szCs w:val="36"/>
              </w:rPr>
              <w:t>To die or end</w:t>
            </w:r>
          </w:p>
        </w:tc>
        <w:tc>
          <w:tcPr>
            <w:tcW w:w="2526" w:type="dxa"/>
          </w:tcPr>
          <w:p w:rsidR="006E667B" w:rsidRPr="001B74DF" w:rsidRDefault="006E667B" w:rsidP="00741F39">
            <w:pPr>
              <w:jc w:val="left"/>
              <w:rPr>
                <w:rFonts w:ascii="Calibri" w:hAnsi="Calibri"/>
                <w:sz w:val="36"/>
                <w:szCs w:val="36"/>
              </w:rPr>
            </w:pPr>
            <w:r w:rsidRPr="001B74DF">
              <w:rPr>
                <w:rFonts w:ascii="Calibri" w:hAnsi="Calibri"/>
                <w:sz w:val="36"/>
                <w:szCs w:val="36"/>
              </w:rPr>
              <w:t>To come to an end or to die out (so I was right!)</w:t>
            </w:r>
          </w:p>
        </w:tc>
        <w:tc>
          <w:tcPr>
            <w:tcW w:w="2526" w:type="dxa"/>
          </w:tcPr>
          <w:p w:rsidR="006E667B" w:rsidRPr="00741F39" w:rsidRDefault="006E667B">
            <w:pPr>
              <w:rPr>
                <w:noProof/>
              </w:rPr>
            </w:pPr>
          </w:p>
          <w:p w:rsidR="006E667B" w:rsidRPr="00741F39" w:rsidRDefault="006E667B">
            <w:pPr>
              <w:rPr>
                <w:rFonts w:ascii="Calibri" w:hAnsi="Calibri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06.25pt;height:137.25pt">
                  <v:imagedata r:id="rId7" r:href="rId8"/>
                </v:shape>
              </w:pict>
            </w: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</w:rPr>
            </w:pPr>
          </w:p>
          <w:p w:rsidR="006E667B" w:rsidRPr="00E07422" w:rsidRDefault="006E667B" w:rsidP="00E07422">
            <w:pPr>
              <w:pStyle w:val="ListParagraph"/>
              <w:ind w:left="0"/>
              <w:jc w:val="left"/>
              <w:rPr>
                <w:rFonts w:ascii="Calibri" w:hAnsi="Calibri"/>
                <w:b/>
                <w:sz w:val="36"/>
              </w:rPr>
            </w:pPr>
            <w:r w:rsidRPr="00741F39">
              <w:rPr>
                <w:rFonts w:ascii="Calibri" w:hAnsi="Calibri"/>
                <w:b/>
                <w:sz w:val="36"/>
              </w:rPr>
              <w:t>1.</w:t>
            </w:r>
            <w:r>
              <w:rPr>
                <w:rFonts w:ascii="Calibri" w:hAnsi="Calibri"/>
                <w:b/>
                <w:sz w:val="36"/>
              </w:rPr>
              <w:t xml:space="preserve"> </w:t>
            </w:r>
            <w:r w:rsidRPr="00E07422">
              <w:rPr>
                <w:rFonts w:ascii="Calibri" w:hAnsi="Calibri"/>
                <w:b/>
                <w:sz w:val="36"/>
              </w:rPr>
              <w:t xml:space="preserve">poignant </w:t>
            </w:r>
          </w:p>
          <w:p w:rsidR="006E667B" w:rsidRPr="00741F39" w:rsidRDefault="006E667B" w:rsidP="00741F39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  <w:r w:rsidRPr="00741F39">
              <w:rPr>
                <w:rFonts w:ascii="Calibri" w:hAnsi="Calibri"/>
                <w:b/>
                <w:sz w:val="36"/>
              </w:rPr>
              <w:t>2.</w:t>
            </w:r>
            <w:r>
              <w:rPr>
                <w:rFonts w:ascii="Calibri" w:hAnsi="Calibri"/>
                <w:b/>
                <w:sz w:val="36"/>
              </w:rPr>
              <w:t xml:space="preserve"> demise</w:t>
            </w: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  <w:r w:rsidRPr="00741F39">
              <w:rPr>
                <w:rFonts w:ascii="Calibri" w:hAnsi="Calibri"/>
                <w:b/>
                <w:sz w:val="36"/>
              </w:rPr>
              <w:t>3.</w:t>
            </w:r>
            <w:r>
              <w:rPr>
                <w:rFonts w:ascii="Calibri" w:hAnsi="Calibri"/>
                <w:b/>
                <w:sz w:val="36"/>
              </w:rPr>
              <w:t xml:space="preserve"> cadence</w:t>
            </w:r>
          </w:p>
          <w:p w:rsidR="006E667B" w:rsidRPr="00741F39" w:rsidRDefault="006E667B" w:rsidP="00741F39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  <w:r w:rsidRPr="00741F39">
              <w:rPr>
                <w:rFonts w:ascii="Calibri" w:hAnsi="Calibri"/>
                <w:b/>
                <w:sz w:val="36"/>
              </w:rPr>
              <w:t>4.</w:t>
            </w:r>
            <w:r>
              <w:rPr>
                <w:rFonts w:ascii="Calibri" w:hAnsi="Calibri"/>
                <w:b/>
                <w:sz w:val="36"/>
              </w:rPr>
              <w:t xml:space="preserve"> acrid</w:t>
            </w:r>
          </w:p>
          <w:p w:rsidR="006E667B" w:rsidRPr="00741F39" w:rsidRDefault="006E667B" w:rsidP="00741F39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</w:tr>
      <w:tr w:rsidR="006E667B" w:rsidRPr="00741F39" w:rsidTr="00741F39">
        <w:tc>
          <w:tcPr>
            <w:tcW w:w="2628" w:type="dxa"/>
          </w:tcPr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6E667B" w:rsidRPr="00741F39" w:rsidRDefault="006E667B" w:rsidP="00741F39">
            <w:pPr>
              <w:jc w:val="left"/>
              <w:rPr>
                <w:rFonts w:ascii="Calibri" w:hAnsi="Calibri"/>
                <w:b/>
                <w:sz w:val="36"/>
              </w:rPr>
            </w:pPr>
            <w:r w:rsidRPr="00741F39">
              <w:rPr>
                <w:rFonts w:ascii="Calibri" w:hAnsi="Calibri"/>
                <w:b/>
                <w:sz w:val="36"/>
              </w:rPr>
              <w:t>5.</w:t>
            </w:r>
            <w:r>
              <w:rPr>
                <w:rFonts w:ascii="Calibri" w:hAnsi="Calibri"/>
                <w:b/>
                <w:sz w:val="36"/>
              </w:rPr>
              <w:t xml:space="preserve"> articulate</w:t>
            </w:r>
          </w:p>
          <w:p w:rsidR="006E667B" w:rsidRPr="00741F39" w:rsidRDefault="006E667B" w:rsidP="00741F39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2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1103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  <w:tc>
          <w:tcPr>
            <w:tcW w:w="2526" w:type="dxa"/>
          </w:tcPr>
          <w:p w:rsidR="006E667B" w:rsidRPr="00741F39" w:rsidRDefault="006E667B">
            <w:pPr>
              <w:rPr>
                <w:rFonts w:ascii="Calibri" w:hAnsi="Calibri"/>
              </w:rPr>
            </w:pPr>
          </w:p>
        </w:tc>
      </w:tr>
    </w:tbl>
    <w:p w:rsidR="006E667B" w:rsidRPr="00B8371A" w:rsidRDefault="006E667B" w:rsidP="002938A9">
      <w:pPr>
        <w:jc w:val="both"/>
        <w:rPr>
          <w:rFonts w:ascii="Calibri" w:hAnsi="Calibri"/>
        </w:rPr>
      </w:pPr>
    </w:p>
    <w:sectPr w:rsidR="006E667B" w:rsidRPr="00B8371A" w:rsidSect="00884525">
      <w:pgSz w:w="15840" w:h="12240" w:orient="landscape"/>
      <w:pgMar w:top="432" w:right="576" w:bottom="432" w:left="5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67B" w:rsidRDefault="006E667B" w:rsidP="00B8371A">
      <w:r>
        <w:separator/>
      </w:r>
    </w:p>
  </w:endnote>
  <w:endnote w:type="continuationSeparator" w:id="0">
    <w:p w:rsidR="006E667B" w:rsidRDefault="006E667B" w:rsidP="00B837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67B" w:rsidRDefault="006E667B" w:rsidP="00B8371A">
      <w:r>
        <w:separator/>
      </w:r>
    </w:p>
  </w:footnote>
  <w:footnote w:type="continuationSeparator" w:id="0">
    <w:p w:rsidR="006E667B" w:rsidRDefault="006E667B" w:rsidP="00B837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148FF"/>
    <w:multiLevelType w:val="hybridMultilevel"/>
    <w:tmpl w:val="1EA03E9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EE52497"/>
    <w:multiLevelType w:val="hybridMultilevel"/>
    <w:tmpl w:val="F6F0FC2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371A"/>
    <w:rsid w:val="000872F9"/>
    <w:rsid w:val="000D60A6"/>
    <w:rsid w:val="00123479"/>
    <w:rsid w:val="001B74DF"/>
    <w:rsid w:val="001E20AA"/>
    <w:rsid w:val="001E6B41"/>
    <w:rsid w:val="002938A9"/>
    <w:rsid w:val="002F3E17"/>
    <w:rsid w:val="0033437E"/>
    <w:rsid w:val="00473F7F"/>
    <w:rsid w:val="004A0592"/>
    <w:rsid w:val="0051323D"/>
    <w:rsid w:val="006052EF"/>
    <w:rsid w:val="00647CA1"/>
    <w:rsid w:val="00655E53"/>
    <w:rsid w:val="006C6B1E"/>
    <w:rsid w:val="006E667B"/>
    <w:rsid w:val="00741F39"/>
    <w:rsid w:val="00754260"/>
    <w:rsid w:val="00884525"/>
    <w:rsid w:val="008F2683"/>
    <w:rsid w:val="009C0246"/>
    <w:rsid w:val="009E1597"/>
    <w:rsid w:val="00A82CB3"/>
    <w:rsid w:val="00A956E2"/>
    <w:rsid w:val="00AE4547"/>
    <w:rsid w:val="00B01ED0"/>
    <w:rsid w:val="00B33776"/>
    <w:rsid w:val="00B45676"/>
    <w:rsid w:val="00B8371A"/>
    <w:rsid w:val="00BD1FA2"/>
    <w:rsid w:val="00C17CBB"/>
    <w:rsid w:val="00DE5419"/>
    <w:rsid w:val="00E07422"/>
    <w:rsid w:val="00E4409A"/>
    <w:rsid w:val="00E46388"/>
    <w:rsid w:val="00F63DDB"/>
    <w:rsid w:val="00F73BB0"/>
    <w:rsid w:val="00FB0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="Calibri" w:hAnsi="Comic Sans MS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FA2"/>
    <w:pPr>
      <w:jc w:val="center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837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8371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B837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371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837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837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1E6B4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938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92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92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t1.gstatic.com/images?q=tbn:ANd9GcTwEqSZPe20EisSrJDWUsZNFbSFMJlCi1Q0zT8uOoT720MVzAMYY8b1P8gyJ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2</Pages>
  <Words>104</Words>
  <Characters>599</Characters>
  <Application>Microsoft Office Outlook</Application>
  <DocSecurity>0</DocSecurity>
  <Lines>0</Lines>
  <Paragraphs>0</Paragraphs>
  <ScaleCrop>false</ScaleCrop>
  <Company>Garden Grove 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Vocabulary Recognition Matrix</dc:title>
  <dc:subject/>
  <dc:creator>shaddock</dc:creator>
  <cp:keywords/>
  <dc:description/>
  <cp:lastModifiedBy>szoratti</cp:lastModifiedBy>
  <cp:revision>6</cp:revision>
  <cp:lastPrinted>2011-02-10T20:49:00Z</cp:lastPrinted>
  <dcterms:created xsi:type="dcterms:W3CDTF">2011-09-21T13:59:00Z</dcterms:created>
  <dcterms:modified xsi:type="dcterms:W3CDTF">2011-09-21T14:04:00Z</dcterms:modified>
</cp:coreProperties>
</file>