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3293" w:rsidRPr="004D1788" w:rsidRDefault="00563293">
      <w:pPr>
        <w:rPr>
          <w:b/>
          <w:sz w:val="28"/>
          <w:szCs w:val="24"/>
          <w:u w:val="wavyHeavy"/>
        </w:rPr>
      </w:pPr>
      <w:r>
        <w:rPr>
          <w:b/>
          <w:sz w:val="28"/>
          <w:szCs w:val="24"/>
          <w:u w:val="wavyHeavy"/>
        </w:rPr>
        <w:t>Why does globalization of popular culture cause problems?</w:t>
      </w:r>
      <w:r>
        <w:rPr>
          <w:b/>
          <w:sz w:val="28"/>
          <w:szCs w:val="24"/>
          <w:u w:val="wavyHeavy"/>
        </w:rPr>
        <w:tab/>
      </w:r>
      <w:smartTag w:uri="urn:schemas-microsoft-com:office:smarttags" w:element="place">
        <w:smartTag w:uri="urn:schemas-microsoft-com:office:smarttags" w:element="country-region">
          <w:r w:rsidRPr="004D1788">
            <w:rPr>
              <w:b/>
              <w:sz w:val="28"/>
              <w:szCs w:val="24"/>
              <w:u w:val="wavyHeavy"/>
            </w:rPr>
            <w:t>CH.</w:t>
          </w:r>
        </w:smartTag>
      </w:smartTag>
      <w:r>
        <w:rPr>
          <w:b/>
          <w:sz w:val="28"/>
          <w:szCs w:val="24"/>
          <w:u w:val="wavyHeavy"/>
        </w:rPr>
        <w:t xml:space="preserve"> 4 KEY ISSUE 4</w:t>
      </w:r>
    </w:p>
    <w:p w:rsidR="00563293" w:rsidRPr="00CD66A3" w:rsidRDefault="00563293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P. 135-140</w:t>
      </w:r>
    </w:p>
    <w:tbl>
      <w:tblPr>
        <w:tblW w:w="1017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980"/>
        <w:gridCol w:w="8190"/>
      </w:tblGrid>
      <w:tr w:rsidR="00563293" w:rsidRPr="0001337D" w:rsidTr="004D1788">
        <w:trPr>
          <w:trHeight w:val="2285"/>
        </w:trPr>
        <w:tc>
          <w:tcPr>
            <w:tcW w:w="1980" w:type="dxa"/>
          </w:tcPr>
          <w:p w:rsidR="00563293" w:rsidRPr="0001337D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Threat of Folk Culture</w:t>
            </w:r>
          </w:p>
          <w:p w:rsidR="00563293" w:rsidRPr="0001337D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Pr="0001337D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Pr="0001337D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Pr="0001337D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Pr="0001337D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Pr="0001337D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563293" w:rsidRPr="0001337D" w:rsidTr="004D1788">
        <w:trPr>
          <w:trHeight w:val="3797"/>
        </w:trPr>
        <w:tc>
          <w:tcPr>
            <w:tcW w:w="1980" w:type="dxa"/>
          </w:tcPr>
          <w:p w:rsidR="00563293" w:rsidRPr="0001337D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Loss of Traditional Values</w:t>
            </w:r>
          </w:p>
          <w:p w:rsidR="00563293" w:rsidRPr="0001337D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Pr="0001337D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Pr="0001337D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Pr="0001337D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563293" w:rsidRPr="0001337D" w:rsidTr="006266F7">
        <w:tc>
          <w:tcPr>
            <w:tcW w:w="1980" w:type="dxa"/>
          </w:tcPr>
          <w:p w:rsidR="00563293" w:rsidRPr="0001337D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Change in Traditional Role of Women</w:t>
            </w:r>
          </w:p>
          <w:p w:rsidR="00563293" w:rsidRPr="0001337D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Pr="0001337D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563293" w:rsidRPr="0001337D" w:rsidTr="006266F7">
        <w:trPr>
          <w:trHeight w:val="1655"/>
        </w:trPr>
        <w:tc>
          <w:tcPr>
            <w:tcW w:w="1980" w:type="dxa"/>
          </w:tcPr>
          <w:p w:rsidR="00563293" w:rsidRDefault="00563293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Threat of Foreign Media Imperialism</w:t>
            </w: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563293" w:rsidRPr="0001337D" w:rsidTr="006266F7">
        <w:trPr>
          <w:trHeight w:val="1655"/>
        </w:trPr>
        <w:tc>
          <w:tcPr>
            <w:tcW w:w="1980" w:type="dxa"/>
          </w:tcPr>
          <w:p w:rsidR="00563293" w:rsidRDefault="00563293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Modifying Nature</w:t>
            </w:r>
          </w:p>
          <w:p w:rsidR="00563293" w:rsidRDefault="00563293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diffusion of golf</w:t>
            </w:r>
          </w:p>
          <w:p w:rsidR="00563293" w:rsidRDefault="00563293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563293" w:rsidRPr="0001337D" w:rsidTr="006266F7">
        <w:trPr>
          <w:trHeight w:val="1655"/>
        </w:trPr>
        <w:tc>
          <w:tcPr>
            <w:tcW w:w="1980" w:type="dxa"/>
          </w:tcPr>
          <w:p w:rsidR="00563293" w:rsidRDefault="00563293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Uniform Landscapes</w:t>
            </w:r>
          </w:p>
          <w:p w:rsidR="00563293" w:rsidRDefault="00563293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 Fast food restaurants</w:t>
            </w:r>
          </w:p>
          <w:p w:rsidR="00563293" w:rsidRDefault="00563293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563293" w:rsidRPr="0001337D" w:rsidTr="006266F7">
        <w:trPr>
          <w:trHeight w:val="1655"/>
        </w:trPr>
        <w:tc>
          <w:tcPr>
            <w:tcW w:w="1980" w:type="dxa"/>
          </w:tcPr>
          <w:p w:rsidR="00563293" w:rsidRDefault="00563293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Negative Environment Impact</w:t>
            </w:r>
          </w:p>
          <w:p w:rsidR="00563293" w:rsidRDefault="00563293" w:rsidP="00F27EB9">
            <w:pPr>
              <w:numPr>
                <w:ilvl w:val="0"/>
                <w:numId w:val="2"/>
              </w:num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increased demand for natural resources</w:t>
            </w:r>
          </w:p>
          <w:p w:rsidR="00563293" w:rsidRDefault="00563293" w:rsidP="00F27EB9">
            <w:pPr>
              <w:numPr>
                <w:ilvl w:val="0"/>
                <w:numId w:val="2"/>
              </w:num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pollution</w:t>
            </w:r>
          </w:p>
          <w:p w:rsidR="00563293" w:rsidRDefault="00563293" w:rsidP="00F27EB9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F27EB9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63293" w:rsidRDefault="00563293" w:rsidP="00F27EB9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563293" w:rsidRDefault="00563293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</w:tbl>
    <w:p w:rsidR="00563293" w:rsidRDefault="00563293">
      <w:pPr>
        <w:rPr>
          <w:sz w:val="24"/>
          <w:szCs w:val="24"/>
        </w:rPr>
      </w:pPr>
    </w:p>
    <w:p w:rsidR="00563293" w:rsidRPr="00F27EB9" w:rsidRDefault="00563293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Examine: </w:t>
      </w:r>
    </w:p>
    <w:sectPr w:rsidR="00563293" w:rsidRPr="00F27EB9" w:rsidSect="00991446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3293" w:rsidRDefault="00563293" w:rsidP="00CD66A3">
      <w:pPr>
        <w:spacing w:after="0" w:line="240" w:lineRule="auto"/>
      </w:pPr>
      <w:r>
        <w:separator/>
      </w:r>
    </w:p>
  </w:endnote>
  <w:endnote w:type="continuationSeparator" w:id="0">
    <w:p w:rsidR="00563293" w:rsidRDefault="00563293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3293" w:rsidRDefault="00563293" w:rsidP="00CD66A3">
      <w:pPr>
        <w:spacing w:after="0" w:line="240" w:lineRule="auto"/>
      </w:pPr>
      <w:r>
        <w:separator/>
      </w:r>
    </w:p>
  </w:footnote>
  <w:footnote w:type="continuationSeparator" w:id="0">
    <w:p w:rsidR="00563293" w:rsidRDefault="00563293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3293" w:rsidRDefault="00563293" w:rsidP="00B857A2">
    <w:pPr>
      <w:pStyle w:val="Header"/>
      <w:jc w:val="right"/>
    </w:pPr>
    <w:r>
      <w:tab/>
      <w:t xml:space="preserve">                                                                                                        Name:</w:t>
    </w:r>
    <w:r>
      <w:tab/>
      <w:t xml:space="preserve">                                                                                                                 </w:t>
    </w:r>
  </w:p>
  <w:p w:rsidR="00563293" w:rsidRDefault="00563293" w:rsidP="00B857A2">
    <w:pPr>
      <w:pStyle w:val="Header"/>
      <w:jc w:val="center"/>
    </w:pPr>
    <w:r>
      <w:t xml:space="preserve">                                                                                                       Date:  </w:t>
    </w:r>
  </w:p>
  <w:p w:rsidR="00563293" w:rsidRDefault="00563293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806B8B"/>
    <w:multiLevelType w:val="hybridMultilevel"/>
    <w:tmpl w:val="820C8C86"/>
    <w:lvl w:ilvl="0" w:tplc="56A2EF0E">
      <w:start w:val="2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6D8040C"/>
    <w:multiLevelType w:val="hybridMultilevel"/>
    <w:tmpl w:val="1EBEC7E8"/>
    <w:lvl w:ilvl="0" w:tplc="91807634">
      <w:start w:val="1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D66A3"/>
    <w:rsid w:val="000129F1"/>
    <w:rsid w:val="00012C20"/>
    <w:rsid w:val="0001337D"/>
    <w:rsid w:val="0004244D"/>
    <w:rsid w:val="000F028D"/>
    <w:rsid w:val="001D3F34"/>
    <w:rsid w:val="00235704"/>
    <w:rsid w:val="002A4410"/>
    <w:rsid w:val="003363AC"/>
    <w:rsid w:val="003B1F57"/>
    <w:rsid w:val="00497DC1"/>
    <w:rsid w:val="004C2635"/>
    <w:rsid w:val="004C4E21"/>
    <w:rsid w:val="004D1788"/>
    <w:rsid w:val="004D5E3B"/>
    <w:rsid w:val="00500ABD"/>
    <w:rsid w:val="005038DA"/>
    <w:rsid w:val="00547B8A"/>
    <w:rsid w:val="00563293"/>
    <w:rsid w:val="00625466"/>
    <w:rsid w:val="006266F7"/>
    <w:rsid w:val="00654BEC"/>
    <w:rsid w:val="00657211"/>
    <w:rsid w:val="006600E7"/>
    <w:rsid w:val="00707C2C"/>
    <w:rsid w:val="0072538E"/>
    <w:rsid w:val="007367F4"/>
    <w:rsid w:val="007962EC"/>
    <w:rsid w:val="00801BCD"/>
    <w:rsid w:val="0083374B"/>
    <w:rsid w:val="00891672"/>
    <w:rsid w:val="00897AE0"/>
    <w:rsid w:val="00991446"/>
    <w:rsid w:val="009A043C"/>
    <w:rsid w:val="009B585F"/>
    <w:rsid w:val="00A474EC"/>
    <w:rsid w:val="00A773A1"/>
    <w:rsid w:val="00A837E7"/>
    <w:rsid w:val="00B32D7F"/>
    <w:rsid w:val="00B71EA9"/>
    <w:rsid w:val="00B857A2"/>
    <w:rsid w:val="00B867A3"/>
    <w:rsid w:val="00B95619"/>
    <w:rsid w:val="00BA7AA9"/>
    <w:rsid w:val="00C26920"/>
    <w:rsid w:val="00CD66A3"/>
    <w:rsid w:val="00CF41E6"/>
    <w:rsid w:val="00D2716C"/>
    <w:rsid w:val="00D6642A"/>
    <w:rsid w:val="00E06F1E"/>
    <w:rsid w:val="00E724F1"/>
    <w:rsid w:val="00E80BE9"/>
    <w:rsid w:val="00F27EB9"/>
    <w:rsid w:val="00F67BFE"/>
    <w:rsid w:val="00FE08DA"/>
    <w:rsid w:val="00FE3A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ountry-region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3</Pages>
  <Words>73</Words>
  <Characters>417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Demographic Transition Notes</dc:title>
  <dc:subject/>
  <dc:creator>Heather</dc:creator>
  <cp:keywords/>
  <dc:description/>
  <cp:lastModifiedBy>PLHS</cp:lastModifiedBy>
  <cp:revision>2</cp:revision>
  <cp:lastPrinted>2010-10-10T19:30:00Z</cp:lastPrinted>
  <dcterms:created xsi:type="dcterms:W3CDTF">2010-12-07T20:31:00Z</dcterms:created>
  <dcterms:modified xsi:type="dcterms:W3CDTF">2010-12-07T20:31:00Z</dcterms:modified>
</cp:coreProperties>
</file>