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ABD" w:rsidRDefault="00500ABD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Demographic Transition Notes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smartTag w:uri="urn:schemas-microsoft-com:office:smarttags" w:element="place">
        <w:smartTag w:uri="urn:schemas-microsoft-com:office:smarttags" w:element="country-region">
          <w:r>
            <w:rPr>
              <w:b/>
              <w:sz w:val="24"/>
              <w:szCs w:val="24"/>
              <w:u w:val="single"/>
            </w:rPr>
            <w:t>CH.</w:t>
          </w:r>
        </w:smartTag>
      </w:smartTag>
      <w:r>
        <w:rPr>
          <w:b/>
          <w:sz w:val="24"/>
          <w:szCs w:val="24"/>
          <w:u w:val="single"/>
        </w:rPr>
        <w:t xml:space="preserve"> 2 KEY ISSUE 3</w:t>
      </w:r>
    </w:p>
    <w:p w:rsidR="00500ABD" w:rsidRPr="00CD66A3" w:rsidRDefault="00500ABD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P. 57-61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728"/>
        <w:gridCol w:w="7848"/>
      </w:tblGrid>
      <w:tr w:rsidR="00500ABD" w:rsidRPr="0001337D" w:rsidTr="004D5E3B">
        <w:tc>
          <w:tcPr>
            <w:tcW w:w="1728" w:type="dxa"/>
          </w:tcPr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Demographic Transition:</w:t>
            </w: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848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00ABD" w:rsidRPr="0001337D" w:rsidTr="004D5E3B">
        <w:tc>
          <w:tcPr>
            <w:tcW w:w="1728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Stage 1:</w:t>
            </w: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Low Growth</w:t>
            </w: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848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00ABD" w:rsidRPr="0001337D" w:rsidTr="004D5E3B">
        <w:tc>
          <w:tcPr>
            <w:tcW w:w="1728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Stage 2: </w:t>
            </w: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High Growth</w:t>
            </w: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848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00ABD" w:rsidRPr="0001337D" w:rsidTr="004D5E3B">
        <w:tc>
          <w:tcPr>
            <w:tcW w:w="1728" w:type="dxa"/>
          </w:tcPr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Stage 3: Moderate Growth</w:t>
            </w: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848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00ABD" w:rsidRPr="0001337D" w:rsidTr="004D5E3B">
        <w:tc>
          <w:tcPr>
            <w:tcW w:w="1728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Stage 4:</w:t>
            </w: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Low Growth</w:t>
            </w: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848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500ABD" w:rsidRDefault="00500ABD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Example: Demographic Transition in </w:t>
      </w:r>
      <w:smartTag w:uri="urn:schemas-microsoft-com:office:smarttags" w:element="place">
        <w:smartTag w:uri="urn:schemas-microsoft-com:office:smarttags" w:element="country-region">
          <w:r>
            <w:rPr>
              <w:b/>
              <w:i/>
              <w:sz w:val="24"/>
              <w:szCs w:val="24"/>
            </w:rPr>
            <w:t>England</w:t>
          </w:r>
        </w:smartTag>
      </w:smartTag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628"/>
        <w:gridCol w:w="6948"/>
      </w:tblGrid>
      <w:tr w:rsidR="00500ABD" w:rsidRPr="0001337D" w:rsidTr="004D5E3B">
        <w:trPr>
          <w:trHeight w:val="1610"/>
        </w:trPr>
        <w:tc>
          <w:tcPr>
            <w:tcW w:w="2628" w:type="dxa"/>
          </w:tcPr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Stage 1: low growth until 1750</w:t>
            </w: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6948" w:type="dxa"/>
          </w:tcPr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00ABD" w:rsidRPr="0001337D" w:rsidTr="004D5E3B">
        <w:trPr>
          <w:trHeight w:val="1610"/>
        </w:trPr>
        <w:tc>
          <w:tcPr>
            <w:tcW w:w="2628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Stage 2: high growth (1750-1880)</w:t>
            </w:r>
          </w:p>
        </w:tc>
        <w:tc>
          <w:tcPr>
            <w:tcW w:w="6948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00ABD" w:rsidRPr="0001337D" w:rsidTr="004D5E3B">
        <w:trPr>
          <w:trHeight w:val="1610"/>
        </w:trPr>
        <w:tc>
          <w:tcPr>
            <w:tcW w:w="2628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Stage 3: Moderate growth (1880-early 1970s)</w:t>
            </w:r>
          </w:p>
        </w:tc>
        <w:tc>
          <w:tcPr>
            <w:tcW w:w="6948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00ABD" w:rsidRPr="0001337D" w:rsidTr="004D5E3B">
        <w:trPr>
          <w:trHeight w:val="1610"/>
        </w:trPr>
        <w:tc>
          <w:tcPr>
            <w:tcW w:w="2628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Stage 4: low growth (early 1970s-present)</w:t>
            </w:r>
          </w:p>
        </w:tc>
        <w:tc>
          <w:tcPr>
            <w:tcW w:w="6948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500ABD" w:rsidRDefault="00500ABD">
      <w:pPr>
        <w:rPr>
          <w:b/>
          <w:sz w:val="24"/>
          <w:szCs w:val="24"/>
        </w:rPr>
      </w:pPr>
    </w:p>
    <w:p w:rsidR="00500ABD" w:rsidRDefault="00500ABD">
      <w:pPr>
        <w:rPr>
          <w:b/>
          <w:sz w:val="24"/>
          <w:szCs w:val="24"/>
        </w:rPr>
      </w:pPr>
      <w:r>
        <w:rPr>
          <w:b/>
          <w:sz w:val="24"/>
          <w:szCs w:val="24"/>
        </w:rPr>
        <w:t>EXAMINE: A) Describe the change brought about by the industrial and medical revolutions in terms of population growth. B) What effect did both revolutions have?</w:t>
      </w:r>
    </w:p>
    <w:p w:rsidR="00500ABD" w:rsidRPr="004C4E21" w:rsidRDefault="00500ABD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500ABD" w:rsidRPr="004C4E21" w:rsidSect="0099144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0ABD" w:rsidRDefault="00500ABD" w:rsidP="00CD66A3">
      <w:pPr>
        <w:spacing w:after="0" w:line="240" w:lineRule="auto"/>
      </w:pPr>
      <w:r>
        <w:separator/>
      </w:r>
    </w:p>
  </w:endnote>
  <w:endnote w:type="continuationSeparator" w:id="0">
    <w:p w:rsidR="00500ABD" w:rsidRDefault="00500ABD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0ABD" w:rsidRDefault="00500ABD" w:rsidP="00CD66A3">
      <w:pPr>
        <w:spacing w:after="0" w:line="240" w:lineRule="auto"/>
      </w:pPr>
      <w:r>
        <w:separator/>
      </w:r>
    </w:p>
  </w:footnote>
  <w:footnote w:type="continuationSeparator" w:id="0">
    <w:p w:rsidR="00500ABD" w:rsidRDefault="00500ABD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0ABD" w:rsidRDefault="00500ABD">
    <w:pPr>
      <w:pStyle w:val="Header"/>
    </w:pPr>
    <w:r>
      <w:tab/>
      <w:t xml:space="preserve">                                                                                                                 Date:  </w:t>
    </w:r>
  </w:p>
  <w:p w:rsidR="00500ABD" w:rsidRDefault="00500AB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337D"/>
    <w:rsid w:val="004C4E21"/>
    <w:rsid w:val="004D5E3B"/>
    <w:rsid w:val="00500ABD"/>
    <w:rsid w:val="00707C2C"/>
    <w:rsid w:val="0083374B"/>
    <w:rsid w:val="00991446"/>
    <w:rsid w:val="00CD66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2</Pages>
  <Words>198</Words>
  <Characters>1133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subject/>
  <dc:creator>Heather</dc:creator>
  <cp:keywords/>
  <dc:description/>
  <cp:lastModifiedBy>PLHS</cp:lastModifiedBy>
  <cp:revision>2</cp:revision>
  <dcterms:created xsi:type="dcterms:W3CDTF">2010-10-08T21:38:00Z</dcterms:created>
  <dcterms:modified xsi:type="dcterms:W3CDTF">2010-10-08T21:38:00Z</dcterms:modified>
</cp:coreProperties>
</file>