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260" w:rsidRDefault="00FB4260" w:rsidP="00B037F7">
      <w:pPr>
        <w:pStyle w:val="NormalWeb"/>
        <w:jc w:val="center"/>
        <w:rPr>
          <w:b/>
          <w:bCs/>
          <w:i/>
          <w:iCs/>
          <w:noProof/>
          <w:color w:val="FA3901"/>
        </w:rPr>
      </w:pPr>
      <w:r>
        <w:rPr>
          <w:b/>
          <w:bCs/>
          <w:i/>
          <w:iCs/>
          <w:noProof/>
          <w:color w:val="FA3901"/>
        </w:rPr>
        <w:t>DNA Replication, RNA, and Protein Synthesis Review Sheet</w:t>
      </w:r>
    </w:p>
    <w:p w:rsidR="00FB4260" w:rsidRPr="00B037F7" w:rsidRDefault="00FB4260" w:rsidP="00B037F7">
      <w:pPr>
        <w:pStyle w:val="NormalWeb"/>
        <w:jc w:val="center"/>
        <w:rPr>
          <w:u w:val="single"/>
        </w:rPr>
      </w:pPr>
      <w:r w:rsidRPr="00B037F7">
        <w:rPr>
          <w:b/>
          <w:bCs/>
          <w:i/>
          <w:iCs/>
          <w:noProof/>
          <w:u w:val="single"/>
        </w:rPr>
        <w:t>Answer in complete sentences</w:t>
      </w:r>
      <w:r>
        <w:rPr>
          <w:b/>
          <w:bCs/>
          <w:i/>
          <w:iCs/>
          <w:noProof/>
          <w:u w:val="single"/>
        </w:rPr>
        <w:t xml:space="preserve"> in your notebooks</w:t>
      </w:r>
      <w:r w:rsidRPr="00B037F7">
        <w:rPr>
          <w:b/>
          <w:bCs/>
          <w:i/>
          <w:iCs/>
          <w:noProof/>
          <w:u w:val="single"/>
        </w:rPr>
        <w:t>!  This is part of your notes due on test day.</w:t>
      </w:r>
    </w:p>
    <w:p w:rsidR="00FB4260" w:rsidRDefault="00FB4260" w:rsidP="00B037F7">
      <w:pPr>
        <w:pStyle w:val="NormalWeb"/>
      </w:pPr>
      <w:r>
        <w:rPr>
          <w:b/>
          <w:bCs/>
          <w:i/>
          <w:iCs/>
          <w:color w:val="000000"/>
        </w:rPr>
        <w:t>1. DNA and RNA are named by their __________.</w:t>
      </w:r>
    </w:p>
    <w:p w:rsidR="00FB4260" w:rsidRDefault="00FB4260" w:rsidP="00B037F7">
      <w:pPr>
        <w:pStyle w:val="NormalWeb"/>
      </w:pPr>
      <w:r>
        <w:rPr>
          <w:b/>
          <w:bCs/>
          <w:i/>
          <w:iCs/>
          <w:color w:val="000000"/>
        </w:rPr>
        <w:t>2. What three things make up a nucleotide?</w:t>
      </w:r>
    </w:p>
    <w:p w:rsidR="00FB4260" w:rsidRDefault="00FB4260" w:rsidP="00B037F7">
      <w:pPr>
        <w:pStyle w:val="NormalWeb"/>
      </w:pPr>
      <w:r>
        <w:rPr>
          <w:b/>
          <w:bCs/>
          <w:i/>
          <w:iCs/>
          <w:color w:val="000000"/>
        </w:rPr>
        <w:t>3. Describe the structure of RNA.</w:t>
      </w:r>
    </w:p>
    <w:p w:rsidR="00FB4260" w:rsidRDefault="00FB4260" w:rsidP="00B037F7">
      <w:pPr>
        <w:pStyle w:val="NormalWeb"/>
      </w:pPr>
      <w:r>
        <w:rPr>
          <w:b/>
          <w:bCs/>
          <w:i/>
          <w:iCs/>
          <w:color w:val="000000"/>
        </w:rPr>
        <w:t>4. What happens to tRNA anticodons during translation?</w:t>
      </w:r>
    </w:p>
    <w:p w:rsidR="00FB4260" w:rsidRDefault="00FB4260" w:rsidP="00B037F7">
      <w:pPr>
        <w:pStyle w:val="NormalWeb"/>
      </w:pPr>
      <w:r>
        <w:rPr>
          <w:b/>
          <w:bCs/>
          <w:i/>
          <w:iCs/>
          <w:color w:val="000000"/>
        </w:rPr>
        <w:t>5. What is a codon &amp; where are they found?</w:t>
      </w:r>
    </w:p>
    <w:p w:rsidR="00FB4260" w:rsidRDefault="00FB4260" w:rsidP="00B037F7">
      <w:pPr>
        <w:pStyle w:val="NormalWeb"/>
      </w:pPr>
      <w:r>
        <w:rPr>
          <w:b/>
          <w:bCs/>
          <w:i/>
          <w:iCs/>
          <w:color w:val="000000"/>
        </w:rPr>
        <w:t>6. What is the function of rRNA?</w:t>
      </w:r>
    </w:p>
    <w:p w:rsidR="00FB4260" w:rsidRDefault="00FB4260" w:rsidP="00B037F7">
      <w:pPr>
        <w:pStyle w:val="NormalWeb"/>
      </w:pPr>
      <w:r>
        <w:rPr>
          <w:b/>
          <w:bCs/>
          <w:i/>
          <w:iCs/>
          <w:color w:val="000000"/>
        </w:rPr>
        <w:t>7. What bases pair with each other on: a) DNA?   b) RNA?</w:t>
      </w:r>
    </w:p>
    <w:p w:rsidR="00FB4260" w:rsidRDefault="00FB4260" w:rsidP="00B037F7">
      <w:pPr>
        <w:pStyle w:val="NormalWeb"/>
      </w:pPr>
      <w:r>
        <w:rPr>
          <w:b/>
          <w:bCs/>
          <w:i/>
          <w:iCs/>
          <w:color w:val="000000"/>
        </w:rPr>
        <w:t>8. Name the 3 types of RNA &amp; tell the function of each.</w:t>
      </w:r>
    </w:p>
    <w:p w:rsidR="00FB4260" w:rsidRDefault="00FB4260" w:rsidP="00B037F7">
      <w:pPr>
        <w:pStyle w:val="NormalWeb"/>
      </w:pPr>
      <w:r>
        <w:rPr>
          <w:b/>
          <w:bCs/>
          <w:i/>
          <w:iCs/>
          <w:color w:val="000000"/>
        </w:rPr>
        <w:t>9. What is the function of DNA polymerase?</w:t>
      </w:r>
    </w:p>
    <w:p w:rsidR="00FB4260" w:rsidRDefault="00FB4260" w:rsidP="00B037F7">
      <w:pPr>
        <w:pStyle w:val="NormalWeb"/>
      </w:pPr>
      <w:r>
        <w:rPr>
          <w:b/>
          <w:bCs/>
          <w:i/>
          <w:iCs/>
          <w:color w:val="000000"/>
        </w:rPr>
        <w:t>10. If the code on DNA is TTAGCCTGA, what will be the code on the complementary section of DNA when it's copied during replication?</w:t>
      </w:r>
    </w:p>
    <w:p w:rsidR="00FB4260" w:rsidRDefault="00FB4260" w:rsidP="00B037F7">
      <w:pPr>
        <w:pStyle w:val="NormalWeb"/>
      </w:pPr>
      <w:r>
        <w:rPr>
          <w:b/>
          <w:bCs/>
          <w:i/>
          <w:iCs/>
          <w:color w:val="000000"/>
        </w:rPr>
        <w:t>11. Where does mRNA go for proteins to be made in a cell?</w:t>
      </w:r>
    </w:p>
    <w:p w:rsidR="00FB4260" w:rsidRDefault="00FB4260" w:rsidP="00B037F7">
      <w:pPr>
        <w:pStyle w:val="NormalWeb"/>
      </w:pPr>
      <w:r>
        <w:rPr>
          <w:b/>
          <w:bCs/>
          <w:i/>
          <w:iCs/>
          <w:color w:val="000000"/>
        </w:rPr>
        <w:t>12. What is transcription?</w:t>
      </w:r>
    </w:p>
    <w:p w:rsidR="00FB4260" w:rsidRDefault="00FB4260" w:rsidP="00B037F7">
      <w:pPr>
        <w:pStyle w:val="NormalWeb"/>
      </w:pPr>
      <w:r>
        <w:rPr>
          <w:b/>
          <w:bCs/>
          <w:i/>
          <w:iCs/>
          <w:color w:val="000000"/>
        </w:rPr>
        <w:t>13. What is translation?</w:t>
      </w:r>
    </w:p>
    <w:p w:rsidR="00FB4260" w:rsidRDefault="00FB4260" w:rsidP="00B037F7">
      <w:pPr>
        <w:pStyle w:val="NormalWeb"/>
      </w:pPr>
      <w:r>
        <w:rPr>
          <w:b/>
          <w:bCs/>
          <w:i/>
          <w:iCs/>
          <w:color w:val="000000"/>
        </w:rPr>
        <w:t>14. Which RNA carries instructions for making proteins?</w:t>
      </w:r>
    </w:p>
    <w:p w:rsidR="00FB4260" w:rsidRDefault="00FB4260" w:rsidP="00B037F7">
      <w:pPr>
        <w:pStyle w:val="NormalWeb"/>
      </w:pPr>
      <w:r>
        <w:rPr>
          <w:b/>
          <w:bCs/>
          <w:i/>
          <w:iCs/>
          <w:color w:val="000000"/>
        </w:rPr>
        <w:t>15. What is the function of DNA helicases?</w:t>
      </w:r>
    </w:p>
    <w:p w:rsidR="00FB4260" w:rsidRDefault="00FB4260" w:rsidP="00B037F7">
      <w:pPr>
        <w:pStyle w:val="NormalWeb"/>
      </w:pPr>
      <w:r>
        <w:rPr>
          <w:b/>
          <w:bCs/>
          <w:i/>
          <w:iCs/>
          <w:color w:val="000000"/>
        </w:rPr>
        <w:t>16. What is the job of RNA polymerase?</w:t>
      </w:r>
    </w:p>
    <w:p w:rsidR="00FB4260" w:rsidRDefault="00FB4260" w:rsidP="00B037F7">
      <w:pPr>
        <w:pStyle w:val="NormalWeb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18. List the steps of DNA replication and explain what happens in each step.</w:t>
      </w:r>
    </w:p>
    <w:p w:rsidR="00FB4260" w:rsidRDefault="00FB4260" w:rsidP="00B037F7">
      <w:pPr>
        <w:pStyle w:val="NormalWeb"/>
      </w:pPr>
      <w:r>
        <w:rPr>
          <w:b/>
          <w:bCs/>
          <w:i/>
          <w:iCs/>
          <w:color w:val="000000"/>
        </w:rPr>
        <w:t>19. Name the three differences between DNA and RNA</w:t>
      </w:r>
    </w:p>
    <w:p w:rsidR="00FB4260" w:rsidRDefault="00FB4260">
      <w:r w:rsidRPr="00345CD6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alt="codon_table.jpg" style="width:346.5pt;height:324.75pt;visibility:visible">
            <v:imagedata r:id="rId4" o:title=""/>
          </v:shape>
        </w:pict>
      </w:r>
    </w:p>
    <w:p w:rsidR="00FB4260" w:rsidRDefault="00FB4260">
      <w:pPr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19</w:t>
      </w:r>
      <w:r w:rsidRPr="00B037F7">
        <w:rPr>
          <w:rFonts w:ascii="Times New Roman" w:hAnsi="Times New Roman"/>
          <w:b/>
          <w:i/>
        </w:rPr>
        <w:t>. Use the above Genetic code table to answer the questions below.</w:t>
      </w:r>
    </w:p>
    <w:p w:rsidR="00FB4260" w:rsidRDefault="00FB4260">
      <w:pPr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Transcribe the following DNA sentences to mRNA.  Then use the table above to translate the mRNA into an amino acid sequence.</w:t>
      </w:r>
    </w:p>
    <w:p w:rsidR="00FB4260" w:rsidRDefault="00FB4260">
      <w:pPr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TACGAGTGGTTATTTCTACCGATT</w:t>
      </w:r>
    </w:p>
    <w:p w:rsidR="00FB4260" w:rsidRDefault="00FB4260">
      <w:pPr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TACGAAGGAGTAGCATCACCAATC</w:t>
      </w:r>
    </w:p>
    <w:p w:rsidR="00FB4260" w:rsidRDefault="00FB4260">
      <w:pPr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TACACCGTAGTTGTCTTTCTTCGCACT</w:t>
      </w:r>
    </w:p>
    <w:p w:rsidR="00FB4260" w:rsidRDefault="00FB4260">
      <w:pPr>
        <w:rPr>
          <w:rFonts w:ascii="Times New Roman" w:hAnsi="Times New Roman"/>
          <w:b/>
          <w:i/>
        </w:rPr>
      </w:pPr>
    </w:p>
    <w:p w:rsidR="00FB4260" w:rsidRPr="00B037F7" w:rsidRDefault="00FB4260">
      <w:pPr>
        <w:rPr>
          <w:rFonts w:ascii="Times New Roman" w:hAnsi="Times New Roman"/>
          <w:b/>
          <w:i/>
        </w:rPr>
      </w:pPr>
    </w:p>
    <w:sectPr w:rsidR="00FB4260" w:rsidRPr="00B037F7" w:rsidSect="00E278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37F7"/>
    <w:rsid w:val="0004497F"/>
    <w:rsid w:val="000C042E"/>
    <w:rsid w:val="00345CD6"/>
    <w:rsid w:val="00572E71"/>
    <w:rsid w:val="007328F8"/>
    <w:rsid w:val="00B037F7"/>
    <w:rsid w:val="00B32F40"/>
    <w:rsid w:val="00E278F6"/>
    <w:rsid w:val="00FB42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78F6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B037F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B037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037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929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</TotalTime>
  <Pages>2</Pages>
  <Words>200</Words>
  <Characters>1143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Luna</dc:creator>
  <cp:keywords/>
  <dc:description/>
  <cp:lastModifiedBy> HHS</cp:lastModifiedBy>
  <cp:revision>2</cp:revision>
  <dcterms:created xsi:type="dcterms:W3CDTF">2008-12-04T18:46:00Z</dcterms:created>
  <dcterms:modified xsi:type="dcterms:W3CDTF">2012-12-12T00:14:00Z</dcterms:modified>
</cp:coreProperties>
</file>