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1A5" w:rsidRPr="006E6601" w:rsidRDefault="007E51A5" w:rsidP="006E6601">
      <w:pPr>
        <w:rPr>
          <w:rFonts w:cs="Times New Roman"/>
        </w:rPr>
      </w:pPr>
      <w:r w:rsidRPr="002414B9">
        <w:rPr>
          <w:b/>
          <w:bCs/>
        </w:rPr>
        <w:t>Dreams</w:t>
      </w:r>
      <w:r w:rsidRPr="006E6601">
        <w:rPr>
          <w:rFonts w:cs="Times New Roman"/>
        </w:rPr>
        <w:br/>
      </w:r>
      <w:r w:rsidRPr="006E6601">
        <w:rPr>
          <w:i/>
          <w:iCs/>
        </w:rPr>
        <w:t>by Langston Hughes</w:t>
      </w:r>
    </w:p>
    <w:p w:rsidR="007E51A5" w:rsidRDefault="007E51A5" w:rsidP="006E6601">
      <w:pPr>
        <w:rPr>
          <w:rFonts w:cs="Times New Roman"/>
        </w:rPr>
      </w:pPr>
    </w:p>
    <w:p w:rsidR="007E51A5" w:rsidRPr="006E6601" w:rsidRDefault="007E51A5" w:rsidP="006E6601">
      <w:pPr>
        <w:rPr>
          <w:rFonts w:cs="Times New Roman"/>
        </w:rPr>
      </w:pPr>
      <w:r w:rsidRPr="006E6601">
        <w:t>Hold onto dreams</w:t>
      </w:r>
      <w:r>
        <w:t>-</w:t>
      </w:r>
      <w:r>
        <w:tab/>
      </w:r>
      <w:r>
        <w:tab/>
      </w:r>
      <w:r>
        <w:tab/>
        <w:t xml:space="preserve"> STUDENT A</w:t>
      </w:r>
      <w:r w:rsidRPr="006E6601">
        <w:rPr>
          <w:rFonts w:cs="Times New Roman"/>
        </w:rPr>
        <w:br/>
      </w:r>
      <w:r w:rsidRPr="006E6601">
        <w:t>For if dreams die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 GROUP 1</w:t>
      </w:r>
      <w:r w:rsidRPr="006E6601">
        <w:rPr>
          <w:rFonts w:cs="Times New Roman"/>
        </w:rPr>
        <w:br/>
      </w:r>
      <w:r w:rsidRPr="006E6601">
        <w:t>Life is like a broken-winged bird</w:t>
      </w:r>
      <w:r>
        <w:rPr>
          <w:rFonts w:cs="Times New Roman"/>
        </w:rPr>
        <w:tab/>
      </w:r>
      <w:r>
        <w:t>- GROUP 3</w:t>
      </w:r>
      <w:r w:rsidRPr="006E6601">
        <w:rPr>
          <w:rFonts w:cs="Times New Roman"/>
        </w:rPr>
        <w:br/>
      </w:r>
      <w:r w:rsidRPr="006E6601">
        <w:t>That cannot fly.</w:t>
      </w:r>
      <w:r>
        <w:t xml:space="preserve"> </w:t>
      </w:r>
      <w:r>
        <w:tab/>
      </w:r>
      <w:r>
        <w:tab/>
      </w:r>
      <w:r>
        <w:tab/>
        <w:t>– GROUP 2</w:t>
      </w:r>
    </w:p>
    <w:p w:rsidR="007E51A5" w:rsidRPr="006E6601" w:rsidRDefault="007E51A5" w:rsidP="006E6601">
      <w:pPr>
        <w:rPr>
          <w:rFonts w:cs="Times New Roman"/>
        </w:rPr>
      </w:pPr>
      <w:r w:rsidRPr="006E6601">
        <w:t>Hold fast to dreams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 ALL</w:t>
      </w:r>
      <w:r w:rsidRPr="006E6601">
        <w:rPr>
          <w:rFonts w:cs="Times New Roman"/>
        </w:rPr>
        <w:br/>
      </w:r>
      <w:r w:rsidRPr="006E6601">
        <w:t>For when dreams go</w:t>
      </w:r>
      <w:r>
        <w:t xml:space="preserve"> </w:t>
      </w:r>
      <w:r>
        <w:tab/>
      </w:r>
      <w:r>
        <w:tab/>
      </w:r>
      <w:r>
        <w:tab/>
        <w:t>- GIRLS</w:t>
      </w:r>
      <w:r w:rsidRPr="006E6601">
        <w:rPr>
          <w:rFonts w:cs="Times New Roman"/>
        </w:rPr>
        <w:br/>
      </w:r>
      <w:r w:rsidRPr="006E6601">
        <w:t>Life is a barren field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 BOYS</w:t>
      </w:r>
      <w:r w:rsidRPr="006E6601">
        <w:rPr>
          <w:rFonts w:cs="Times New Roman"/>
        </w:rPr>
        <w:br/>
      </w:r>
      <w:r w:rsidRPr="006E6601">
        <w:t>Frozen with snow.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– STUDENT A</w:t>
      </w:r>
    </w:p>
    <w:p w:rsidR="007E51A5" w:rsidRPr="006E6601" w:rsidRDefault="007E51A5" w:rsidP="006E6601">
      <w:pPr>
        <w:rPr>
          <w:rFonts w:cs="Times New Roman"/>
        </w:rPr>
      </w:pPr>
    </w:p>
    <w:p w:rsidR="007E51A5" w:rsidRDefault="007E51A5">
      <w:r>
        <w:t>1926</w:t>
      </w:r>
    </w:p>
    <w:p w:rsidR="007E51A5" w:rsidRDefault="007E51A5"/>
    <w:p w:rsidR="007E51A5" w:rsidRDefault="007E51A5" w:rsidP="006E6601">
      <w:pPr>
        <w:rPr>
          <w:rFonts w:cs="Times New Roman"/>
          <w:b/>
          <w:bCs/>
        </w:rPr>
      </w:pPr>
    </w:p>
    <w:p w:rsidR="007E51A5" w:rsidRDefault="007E51A5" w:rsidP="006E6601">
      <w:pPr>
        <w:rPr>
          <w:rFonts w:cs="Times New Roman"/>
          <w:b/>
          <w:bCs/>
        </w:rPr>
      </w:pPr>
    </w:p>
    <w:p w:rsidR="007E51A5" w:rsidRDefault="007E51A5" w:rsidP="006E6601">
      <w:pPr>
        <w:rPr>
          <w:rFonts w:cs="Times New Roman"/>
          <w:b/>
          <w:bCs/>
        </w:rPr>
      </w:pPr>
    </w:p>
    <w:p w:rsidR="007E51A5" w:rsidRDefault="007E51A5" w:rsidP="006E6601">
      <w:pPr>
        <w:rPr>
          <w:rFonts w:cs="Times New Roman"/>
          <w:b/>
          <w:bCs/>
        </w:rPr>
      </w:pPr>
    </w:p>
    <w:p w:rsidR="007E51A5" w:rsidRPr="002414B9" w:rsidRDefault="007E51A5" w:rsidP="006E6601">
      <w:pPr>
        <w:rPr>
          <w:b/>
          <w:bCs/>
        </w:rPr>
      </w:pPr>
      <w:r w:rsidRPr="002414B9">
        <w:rPr>
          <w:b/>
          <w:bCs/>
        </w:rPr>
        <w:t>A Dream Deferred</w:t>
      </w:r>
    </w:p>
    <w:p w:rsidR="007E51A5" w:rsidRPr="002414B9" w:rsidRDefault="007E51A5" w:rsidP="006E6601">
      <w:pPr>
        <w:rPr>
          <w:rFonts w:cs="Times New Roman"/>
        </w:rPr>
      </w:pPr>
      <w:r w:rsidRPr="002414B9">
        <w:rPr>
          <w:i/>
          <w:iCs/>
        </w:rPr>
        <w:t>by Langston Hughes</w:t>
      </w:r>
    </w:p>
    <w:p w:rsidR="007E51A5" w:rsidRPr="006E6601" w:rsidRDefault="007E51A5" w:rsidP="006E6601">
      <w:pPr>
        <w:rPr>
          <w:rFonts w:cs="Times New Roman"/>
        </w:rPr>
      </w:pPr>
      <w:r>
        <w:rPr>
          <w:noProof/>
          <w:lang w:eastAsia="ja-JP"/>
        </w:rPr>
      </w:r>
      <w:r>
        <w:rPr>
          <w:rFonts w:cs="Times New Roman"/>
        </w:rPr>
        <w:pict>
          <v:rect id="AutoShape 6" o:spid="_x0000_s1026" alt="Description: http://www.cswnet.com/~menamc/bann02.gif" style="width:639.35pt;height:5.75pt;visibility:visible;mso-position-horizontal-relative:char;mso-position-vertical-relative:line" filled="f" stroked="f">
            <o:lock v:ext="edit" aspectratio="t"/>
            <w10:anchorlock/>
          </v:rect>
        </w:pict>
      </w:r>
    </w:p>
    <w:p w:rsidR="007E51A5" w:rsidRPr="006E6601" w:rsidRDefault="007E51A5" w:rsidP="006E6601">
      <w:pPr>
        <w:rPr>
          <w:rFonts w:cs="Times New Roman"/>
        </w:rPr>
      </w:pPr>
      <w:r w:rsidRPr="006E6601">
        <w:t>What happens to a dream deferred?</w:t>
      </w:r>
      <w:r>
        <w:t xml:space="preserve"> </w:t>
      </w:r>
      <w:r>
        <w:tab/>
        <w:t>– STUDENT A</w:t>
      </w:r>
    </w:p>
    <w:p w:rsidR="007E51A5" w:rsidRDefault="007E51A5" w:rsidP="006E6601">
      <w:pPr>
        <w:rPr>
          <w:rFonts w:cs="Times New Roman"/>
        </w:rPr>
      </w:pPr>
    </w:p>
    <w:p w:rsidR="007E51A5" w:rsidRPr="006E6601" w:rsidRDefault="007E51A5" w:rsidP="006E6601">
      <w:pPr>
        <w:rPr>
          <w:rFonts w:cs="Times New Roman"/>
        </w:rPr>
      </w:pPr>
      <w:r w:rsidRPr="006E6601">
        <w:t>Does it dry up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– BOYS</w:t>
      </w:r>
      <w:r w:rsidRPr="006E6601">
        <w:rPr>
          <w:rFonts w:cs="Times New Roman"/>
        </w:rPr>
        <w:br/>
      </w:r>
      <w:r w:rsidRPr="006E6601">
        <w:t>like a raisin in the sun? </w:t>
      </w:r>
      <w:r>
        <w:t xml:space="preserve"> </w:t>
      </w:r>
      <w:r>
        <w:tab/>
      </w:r>
      <w:r>
        <w:tab/>
      </w:r>
      <w:r>
        <w:tab/>
        <w:t>-GIRLS</w:t>
      </w:r>
      <w:r w:rsidRPr="006E6601">
        <w:rPr>
          <w:rFonts w:cs="Times New Roman"/>
        </w:rPr>
        <w:br/>
      </w:r>
      <w:r w:rsidRPr="006E6601">
        <w:t>Or fester like a sore-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-BOYS</w:t>
      </w:r>
      <w:r w:rsidRPr="006E6601">
        <w:rPr>
          <w:rFonts w:cs="Times New Roman"/>
        </w:rPr>
        <w:br/>
      </w:r>
      <w:r w:rsidRPr="006E6601">
        <w:t>And then run? 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-GIRLS</w:t>
      </w:r>
      <w:r w:rsidRPr="006E6601">
        <w:rPr>
          <w:rFonts w:cs="Times New Roman"/>
        </w:rPr>
        <w:br/>
      </w:r>
      <w:r w:rsidRPr="006E6601">
        <w:t>Does it stink like rotten meat? 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-GIRLS</w:t>
      </w:r>
      <w:r w:rsidRPr="006E6601">
        <w:rPr>
          <w:rFonts w:cs="Times New Roman"/>
        </w:rPr>
        <w:br/>
      </w:r>
      <w:r w:rsidRPr="006E6601">
        <w:t>Or crust and sugar over</w:t>
      </w:r>
      <w:r>
        <w:t xml:space="preserve">- </w:t>
      </w:r>
      <w:r>
        <w:tab/>
      </w:r>
      <w:r>
        <w:tab/>
      </w:r>
      <w:r>
        <w:tab/>
        <w:t>-GROUP 2</w:t>
      </w:r>
      <w:r w:rsidRPr="006E6601">
        <w:rPr>
          <w:rFonts w:cs="Times New Roman"/>
        </w:rPr>
        <w:br/>
      </w:r>
      <w:r w:rsidRPr="006E6601">
        <w:t>like a syrupy sweet?</w:t>
      </w:r>
      <w:r>
        <w:t xml:space="preserve"> </w:t>
      </w:r>
      <w:r>
        <w:tab/>
      </w:r>
      <w:r>
        <w:tab/>
      </w:r>
      <w:r>
        <w:tab/>
      </w:r>
      <w:r>
        <w:tab/>
        <w:t>- BOYS</w:t>
      </w:r>
    </w:p>
    <w:p w:rsidR="007E51A5" w:rsidRDefault="007E51A5" w:rsidP="006E6601">
      <w:pPr>
        <w:rPr>
          <w:rFonts w:cs="Times New Roman"/>
        </w:rPr>
      </w:pPr>
    </w:p>
    <w:p w:rsidR="007E51A5" w:rsidRPr="006E6601" w:rsidRDefault="007E51A5" w:rsidP="006E6601">
      <w:pPr>
        <w:rPr>
          <w:rFonts w:cs="Times New Roman"/>
        </w:rPr>
      </w:pPr>
      <w:r w:rsidRPr="006E6601">
        <w:t>Maybe it just sags 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t>– GROUP1</w:t>
      </w:r>
      <w:r w:rsidRPr="006E6601">
        <w:rPr>
          <w:rFonts w:cs="Times New Roman"/>
        </w:rPr>
        <w:br/>
      </w:r>
      <w:r w:rsidRPr="006E6601">
        <w:t>like a heavy load.</w:t>
      </w:r>
      <w:r>
        <w:t xml:space="preserve"> </w:t>
      </w:r>
      <w:r>
        <w:tab/>
      </w:r>
      <w:r>
        <w:tab/>
      </w:r>
      <w:r>
        <w:tab/>
      </w:r>
      <w:r>
        <w:tab/>
        <w:t>– GROUP 3</w:t>
      </w:r>
    </w:p>
    <w:p w:rsidR="007E51A5" w:rsidRDefault="007E51A5" w:rsidP="006E6601">
      <w:pPr>
        <w:rPr>
          <w:rFonts w:cs="Times New Roman"/>
        </w:rPr>
      </w:pPr>
    </w:p>
    <w:p w:rsidR="007E51A5" w:rsidRPr="006E6601" w:rsidRDefault="007E51A5" w:rsidP="006E6601">
      <w:pPr>
        <w:rPr>
          <w:rFonts w:cs="Times New Roman"/>
        </w:rPr>
      </w:pPr>
      <w:r w:rsidRPr="006E6601">
        <w:t>Or does it explode?</w:t>
      </w:r>
      <w:r>
        <w:t xml:space="preserve"> </w:t>
      </w:r>
      <w:r>
        <w:tab/>
      </w:r>
      <w:r>
        <w:tab/>
      </w:r>
      <w:r>
        <w:tab/>
      </w:r>
      <w:r>
        <w:tab/>
        <w:t xml:space="preserve">-STUDENT A </w:t>
      </w:r>
    </w:p>
    <w:p w:rsidR="007E51A5" w:rsidRPr="006E6601" w:rsidRDefault="007E51A5" w:rsidP="006E6601">
      <w:pPr>
        <w:rPr>
          <w:rFonts w:cs="Times New Roman"/>
        </w:rPr>
      </w:pPr>
    </w:p>
    <w:p w:rsidR="007E51A5" w:rsidRDefault="007E51A5">
      <w:r>
        <w:t>1926</w:t>
      </w:r>
    </w:p>
    <w:p w:rsidR="007E51A5" w:rsidRDefault="007E51A5"/>
    <w:p w:rsidR="007E51A5" w:rsidRDefault="007E51A5"/>
    <w:p w:rsidR="007E51A5" w:rsidRDefault="007E51A5"/>
    <w:p w:rsidR="007E51A5" w:rsidRDefault="007E51A5"/>
    <w:p w:rsidR="007E51A5" w:rsidRDefault="007E51A5"/>
    <w:p w:rsidR="007E51A5" w:rsidRDefault="007E51A5"/>
    <w:p w:rsidR="007E51A5" w:rsidRDefault="007E51A5"/>
    <w:p w:rsidR="007E51A5" w:rsidRDefault="007E51A5"/>
    <w:p w:rsidR="007E51A5" w:rsidRDefault="007E51A5"/>
    <w:p w:rsidR="007E51A5" w:rsidRDefault="007E51A5" w:rsidP="003206B4">
      <w:pPr>
        <w:jc w:val="right"/>
      </w:pPr>
      <w:r>
        <w:t xml:space="preserve">Name:  </w:t>
      </w:r>
    </w:p>
    <w:p w:rsidR="007E51A5" w:rsidRDefault="007E51A5" w:rsidP="003206B4">
      <w:pPr>
        <w:jc w:val="right"/>
      </w:pPr>
      <w:r>
        <w:t>Date:</w:t>
      </w:r>
    </w:p>
    <w:p w:rsidR="007E51A5" w:rsidRDefault="007E51A5" w:rsidP="003206B4">
      <w:pPr>
        <w:jc w:val="right"/>
      </w:pPr>
      <w:r>
        <w:t>Period:</w:t>
      </w:r>
    </w:p>
    <w:p w:rsidR="007E51A5" w:rsidRDefault="007E51A5" w:rsidP="00084605">
      <w:pPr>
        <w:jc w:val="center"/>
      </w:pPr>
      <w:r>
        <w:t>Comparison of Hughes’ Dream Poems</w:t>
      </w:r>
    </w:p>
    <w:p w:rsidR="007E51A5" w:rsidRDefault="007E51A5" w:rsidP="003206B4">
      <w:pPr>
        <w:jc w:val="center"/>
        <w:rPr>
          <w:rFonts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2"/>
        <w:gridCol w:w="3192"/>
        <w:gridCol w:w="3192"/>
      </w:tblGrid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Criteria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 xml:space="preserve">“Dreams” 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“A Dream Deferred”</w:t>
            </w: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Title: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Topic: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Speaker: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Tone (what is the speaker’s attitude toward the subject):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Use of Figurative Language</w:t>
            </w:r>
          </w:p>
        </w:tc>
        <w:tc>
          <w:tcPr>
            <w:tcW w:w="3192" w:type="dxa"/>
          </w:tcPr>
          <w:p w:rsidR="007E51A5" w:rsidRPr="001749D7" w:rsidRDefault="007E51A5" w:rsidP="00C12184">
            <w:r w:rsidRPr="001749D7">
              <w:t>_______ similies</w:t>
            </w:r>
          </w:p>
          <w:p w:rsidR="007E51A5" w:rsidRPr="001749D7" w:rsidRDefault="007E51A5" w:rsidP="00C12184">
            <w:r w:rsidRPr="001749D7">
              <w:t>_______ metaphor</w:t>
            </w:r>
          </w:p>
          <w:p w:rsidR="007E51A5" w:rsidRPr="001749D7" w:rsidRDefault="007E51A5" w:rsidP="00C12184">
            <w:r w:rsidRPr="001749D7">
              <w:t>_______ personification</w:t>
            </w:r>
          </w:p>
          <w:p w:rsidR="007E51A5" w:rsidRPr="001749D7" w:rsidRDefault="007E51A5" w:rsidP="00C12184">
            <w:r w:rsidRPr="001749D7">
              <w:t>_______ alliteration</w:t>
            </w:r>
          </w:p>
          <w:p w:rsidR="007E51A5" w:rsidRPr="001749D7" w:rsidRDefault="007E51A5" w:rsidP="00C12184">
            <w:r w:rsidRPr="001749D7">
              <w:t>_______ rhyme</w:t>
            </w:r>
          </w:p>
          <w:p w:rsidR="007E51A5" w:rsidRPr="001749D7" w:rsidRDefault="007E51A5" w:rsidP="00C12184">
            <w:r w:rsidRPr="001749D7">
              <w:t xml:space="preserve">________ onomatopoeia </w:t>
            </w:r>
          </w:p>
        </w:tc>
        <w:tc>
          <w:tcPr>
            <w:tcW w:w="3192" w:type="dxa"/>
          </w:tcPr>
          <w:p w:rsidR="007E51A5" w:rsidRPr="001749D7" w:rsidRDefault="007E51A5" w:rsidP="00C12184">
            <w:r w:rsidRPr="001749D7">
              <w:t>_______ similies</w:t>
            </w:r>
          </w:p>
          <w:p w:rsidR="007E51A5" w:rsidRPr="001749D7" w:rsidRDefault="007E51A5" w:rsidP="00C12184">
            <w:r w:rsidRPr="001749D7">
              <w:t>_______ metaphor</w:t>
            </w:r>
          </w:p>
          <w:p w:rsidR="007E51A5" w:rsidRPr="001749D7" w:rsidRDefault="007E51A5" w:rsidP="00C12184">
            <w:r w:rsidRPr="001749D7">
              <w:t>_______ personification</w:t>
            </w:r>
          </w:p>
          <w:p w:rsidR="007E51A5" w:rsidRPr="001749D7" w:rsidRDefault="007E51A5" w:rsidP="00C12184">
            <w:r w:rsidRPr="001749D7">
              <w:t>_______ alliteration</w:t>
            </w:r>
          </w:p>
          <w:p w:rsidR="007E51A5" w:rsidRPr="001749D7" w:rsidRDefault="007E51A5" w:rsidP="00C12184">
            <w:r w:rsidRPr="001749D7">
              <w:t>_______ rhyme</w:t>
            </w:r>
          </w:p>
          <w:p w:rsidR="007E51A5" w:rsidRPr="001749D7" w:rsidRDefault="007E51A5" w:rsidP="00C12184">
            <w:r w:rsidRPr="001749D7">
              <w:t>________ onomatopoeia</w:t>
            </w: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Structure (# of lines, stanzas, rhyme, punctuation)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084605">
            <w:pPr>
              <w:rPr>
                <w:rFonts w:cs="Times New Roman"/>
              </w:rPr>
            </w:pPr>
          </w:p>
          <w:p w:rsidR="007E51A5" w:rsidRPr="001749D7" w:rsidRDefault="007E51A5" w:rsidP="00084605">
            <w:pPr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Theme (the message or big idea)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  <w:tr w:rsidR="007E51A5" w:rsidRPr="001749D7"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b/>
                <w:bCs/>
              </w:rPr>
            </w:pPr>
            <w:r w:rsidRPr="001749D7">
              <w:rPr>
                <w:b/>
                <w:bCs/>
              </w:rPr>
              <w:t>Personal reaction (what do you think about it?)</w:t>
            </w:r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  <w:p w:rsidR="007E51A5" w:rsidRPr="001749D7" w:rsidRDefault="007E51A5" w:rsidP="00084605">
            <w:pPr>
              <w:rPr>
                <w:rFonts w:cs="Times New Roman"/>
              </w:rPr>
            </w:pPr>
            <w:bookmarkStart w:id="0" w:name="_GoBack"/>
            <w:bookmarkEnd w:id="0"/>
          </w:p>
        </w:tc>
        <w:tc>
          <w:tcPr>
            <w:tcW w:w="3192" w:type="dxa"/>
          </w:tcPr>
          <w:p w:rsidR="007E51A5" w:rsidRPr="001749D7" w:rsidRDefault="007E51A5" w:rsidP="001749D7">
            <w:pPr>
              <w:jc w:val="center"/>
              <w:rPr>
                <w:rFonts w:cs="Times New Roman"/>
              </w:rPr>
            </w:pPr>
          </w:p>
        </w:tc>
      </w:tr>
    </w:tbl>
    <w:p w:rsidR="007E51A5" w:rsidRDefault="007E51A5" w:rsidP="003206B4">
      <w:pPr>
        <w:jc w:val="center"/>
        <w:rPr>
          <w:rFonts w:cs="Times New Roman"/>
        </w:rPr>
      </w:pPr>
    </w:p>
    <w:sectPr w:rsidR="007E51A5" w:rsidSect="00C02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3E67"/>
    <w:rsid w:val="00084605"/>
    <w:rsid w:val="001749D7"/>
    <w:rsid w:val="001822DA"/>
    <w:rsid w:val="002414B9"/>
    <w:rsid w:val="002F4301"/>
    <w:rsid w:val="003206B4"/>
    <w:rsid w:val="00345BBC"/>
    <w:rsid w:val="00373E67"/>
    <w:rsid w:val="003A707B"/>
    <w:rsid w:val="004E1C48"/>
    <w:rsid w:val="006E6601"/>
    <w:rsid w:val="007C3BFA"/>
    <w:rsid w:val="007E51A5"/>
    <w:rsid w:val="00B903A9"/>
    <w:rsid w:val="00C023E6"/>
    <w:rsid w:val="00C12184"/>
    <w:rsid w:val="00CB1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3A9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E6601"/>
    <w:rPr>
      <w:color w:val="0000FF"/>
      <w:u w:val="single"/>
    </w:rPr>
  </w:style>
  <w:style w:type="table" w:styleId="TableGrid">
    <w:name w:val="Table Grid"/>
    <w:basedOn w:val="TableNormal"/>
    <w:uiPriority w:val="99"/>
    <w:rsid w:val="003206B4"/>
    <w:rPr>
      <w:rFonts w:cs="Cambr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750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204</Words>
  <Characters>1166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Dreams</dc:title>
  <dc:subject/>
  <dc:creator>Maggie Jones</dc:creator>
  <cp:keywords/>
  <dc:description/>
  <cp:lastModifiedBy>ruthmorris</cp:lastModifiedBy>
  <cp:revision>2</cp:revision>
  <dcterms:created xsi:type="dcterms:W3CDTF">2014-05-09T17:15:00Z</dcterms:created>
  <dcterms:modified xsi:type="dcterms:W3CDTF">2014-05-09T17:15:00Z</dcterms:modified>
</cp:coreProperties>
</file>