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2F5" w:rsidRDefault="000B12F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Population Concentrations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smartTag w:uri="urn:schemas-microsoft-com:office:smarttags" w:element="place">
        <w:smartTag w:uri="urn:schemas-microsoft-com:office:smarttags" w:element="country-region">
          <w:r>
            <w:rPr>
              <w:b/>
              <w:sz w:val="24"/>
              <w:szCs w:val="24"/>
              <w:u w:val="single"/>
            </w:rPr>
            <w:t>Ch.</w:t>
          </w:r>
        </w:smartTag>
      </w:smartTag>
      <w:r>
        <w:rPr>
          <w:b/>
          <w:sz w:val="24"/>
          <w:szCs w:val="24"/>
          <w:u w:val="single"/>
        </w:rPr>
        <w:t xml:space="preserve"> 2 Key Issue 1</w:t>
      </w: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988"/>
        <w:gridCol w:w="7020"/>
      </w:tblGrid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Region</w:t>
            </w: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Information</w:t>
            </w:r>
          </w:p>
        </w:tc>
      </w:tr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East Asia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780071">
            <w:pPr>
              <w:spacing w:after="0" w:line="240" w:lineRule="auto"/>
              <w:ind w:right="-360"/>
              <w:rPr>
                <w:sz w:val="20"/>
                <w:szCs w:val="20"/>
              </w:rPr>
            </w:pPr>
          </w:p>
        </w:tc>
      </w:tr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South Asia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Southeast Asia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Europe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Other Population Clusters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0B12F5" w:rsidRDefault="000B12F5">
      <w:pPr>
        <w:rPr>
          <w:sz w:val="20"/>
          <w:szCs w:val="20"/>
        </w:rPr>
      </w:pPr>
    </w:p>
    <w:p w:rsidR="000B12F5" w:rsidRPr="00137178" w:rsidRDefault="000B12F5">
      <w:pPr>
        <w:rPr>
          <w:b/>
          <w:sz w:val="24"/>
          <w:szCs w:val="24"/>
          <w:u w:val="single"/>
        </w:rPr>
      </w:pPr>
      <w:r w:rsidRPr="00DB1A04">
        <w:rPr>
          <w:b/>
          <w:sz w:val="28"/>
          <w:szCs w:val="28"/>
          <w:u w:val="single"/>
        </w:rPr>
        <w:t>SPARSELY POPULATED REGIONS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smartTag w:uri="urn:schemas-microsoft-com:office:smarttags" w:element="place">
        <w:smartTag w:uri="urn:schemas-microsoft-com:office:smarttags" w:element="country-region">
          <w:r>
            <w:rPr>
              <w:b/>
              <w:sz w:val="24"/>
              <w:szCs w:val="24"/>
              <w:u w:val="single"/>
            </w:rPr>
            <w:t>Ch.</w:t>
          </w:r>
        </w:smartTag>
      </w:smartTag>
      <w:r>
        <w:rPr>
          <w:b/>
          <w:sz w:val="24"/>
          <w:szCs w:val="24"/>
          <w:u w:val="single"/>
        </w:rPr>
        <w:t xml:space="preserve"> 2 Key Issue 1 </w:t>
      </w: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988"/>
        <w:gridCol w:w="7020"/>
      </w:tblGrid>
      <w:tr w:rsidR="000B12F5" w:rsidRPr="00F04753" w:rsidTr="00780071">
        <w:tc>
          <w:tcPr>
            <w:tcW w:w="2988" w:type="dxa"/>
          </w:tcPr>
          <w:p w:rsidR="000B12F5" w:rsidRPr="00F04753" w:rsidRDefault="000B12F5" w:rsidP="0078007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Sparsely Populated Regions</w:t>
            </w: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Information</w:t>
            </w:r>
          </w:p>
        </w:tc>
      </w:tr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Ecumene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Dry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Wet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780071"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Cold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780071">
        <w:trPr>
          <w:trHeight w:val="70"/>
        </w:trPr>
        <w:tc>
          <w:tcPr>
            <w:tcW w:w="298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High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02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0B12F5" w:rsidRDefault="000B12F5">
      <w:pPr>
        <w:rPr>
          <w:sz w:val="20"/>
          <w:szCs w:val="20"/>
        </w:rPr>
      </w:pPr>
    </w:p>
    <w:p w:rsidR="000B12F5" w:rsidRDefault="000B12F5">
      <w:pPr>
        <w:rPr>
          <w:sz w:val="20"/>
          <w:szCs w:val="20"/>
        </w:rPr>
      </w:pPr>
    </w:p>
    <w:p w:rsidR="000B12F5" w:rsidRDefault="000B12F5">
      <w:pPr>
        <w:rPr>
          <w:sz w:val="20"/>
          <w:szCs w:val="20"/>
        </w:rPr>
      </w:pPr>
    </w:p>
    <w:p w:rsidR="000B12F5" w:rsidRDefault="000B12F5">
      <w:pPr>
        <w:rPr>
          <w:sz w:val="20"/>
          <w:szCs w:val="20"/>
        </w:rPr>
      </w:pPr>
    </w:p>
    <w:p w:rsidR="000B12F5" w:rsidRDefault="000B12F5">
      <w:pPr>
        <w:rPr>
          <w:sz w:val="20"/>
          <w:szCs w:val="20"/>
        </w:rPr>
      </w:pPr>
    </w:p>
    <w:p w:rsidR="000B12F5" w:rsidRDefault="000B12F5">
      <w:pPr>
        <w:rPr>
          <w:sz w:val="20"/>
          <w:szCs w:val="20"/>
        </w:rPr>
      </w:pPr>
    </w:p>
    <w:p w:rsidR="000B12F5" w:rsidRPr="00DB1A04" w:rsidRDefault="000B12F5">
      <w:pPr>
        <w:rPr>
          <w:b/>
          <w:sz w:val="28"/>
          <w:szCs w:val="28"/>
          <w:u w:val="single"/>
        </w:rPr>
      </w:pPr>
      <w:r w:rsidRPr="00DB1A04">
        <w:rPr>
          <w:b/>
          <w:sz w:val="28"/>
          <w:szCs w:val="28"/>
          <w:u w:val="single"/>
        </w:rPr>
        <w:t>POPULATION DENSITY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>Ch. 2 Key Issue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808"/>
        <w:gridCol w:w="6768"/>
      </w:tblGrid>
      <w:tr w:rsidR="000B12F5" w:rsidRPr="00F04753" w:rsidTr="00780071">
        <w:tc>
          <w:tcPr>
            <w:tcW w:w="280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ARITHMETIC DENSITY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6768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0B12F5" w:rsidRPr="00F04753" w:rsidTr="00780071">
        <w:tc>
          <w:tcPr>
            <w:tcW w:w="2808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  <w:r w:rsidRPr="00F04753">
              <w:rPr>
                <w:b/>
                <w:sz w:val="24"/>
                <w:szCs w:val="24"/>
              </w:rPr>
              <w:t>PHYSIOLOGICAL DENSITY</w:t>
            </w: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768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780071">
        <w:tc>
          <w:tcPr>
            <w:tcW w:w="280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AGRICULTURAL DENSITY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6768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0B12F5" w:rsidRDefault="000B12F5">
      <w:pPr>
        <w:rPr>
          <w:sz w:val="20"/>
          <w:szCs w:val="20"/>
        </w:rPr>
      </w:pPr>
    </w:p>
    <w:p w:rsidR="000B12F5" w:rsidRDefault="000B12F5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 If the global population is concentrated in a few places, what are the implications for people and the Earth as the global population continues to increase?</w:t>
      </w:r>
    </w:p>
    <w:p w:rsidR="000B12F5" w:rsidRPr="00384E42" w:rsidRDefault="000B12F5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B12F5" w:rsidRPr="00384E42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2F5" w:rsidRDefault="000B12F5" w:rsidP="00774672">
      <w:pPr>
        <w:spacing w:after="0" w:line="240" w:lineRule="auto"/>
      </w:pPr>
      <w:r>
        <w:separator/>
      </w:r>
    </w:p>
  </w:endnote>
  <w:endnote w:type="continuationSeparator" w:id="0">
    <w:p w:rsidR="000B12F5" w:rsidRDefault="000B12F5" w:rsidP="00774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2F5" w:rsidRDefault="000B12F5" w:rsidP="00774672">
      <w:pPr>
        <w:spacing w:after="0" w:line="240" w:lineRule="auto"/>
      </w:pPr>
      <w:r>
        <w:separator/>
      </w:r>
    </w:p>
  </w:footnote>
  <w:footnote w:type="continuationSeparator" w:id="0">
    <w:p w:rsidR="000B12F5" w:rsidRDefault="000B12F5" w:rsidP="00774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2F5" w:rsidRDefault="000B12F5" w:rsidP="00F04753">
    <w:pPr>
      <w:pStyle w:val="Header"/>
      <w:jc w:val="center"/>
    </w:pPr>
    <w:r>
      <w:t xml:space="preserve">                                                                                                                      Date:             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7178"/>
    <w:rsid w:val="000B12F5"/>
    <w:rsid w:val="00137178"/>
    <w:rsid w:val="00384E42"/>
    <w:rsid w:val="004675D2"/>
    <w:rsid w:val="006C16A5"/>
    <w:rsid w:val="00774672"/>
    <w:rsid w:val="00780071"/>
    <w:rsid w:val="00991446"/>
    <w:rsid w:val="00AF2F02"/>
    <w:rsid w:val="00DB1A04"/>
    <w:rsid w:val="00F04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3717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774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74672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774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7467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774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746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3</Pages>
  <Words>181</Words>
  <Characters>1037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PLHS</cp:lastModifiedBy>
  <cp:revision>3</cp:revision>
  <cp:lastPrinted>2011-09-30T16:27:00Z</cp:lastPrinted>
  <dcterms:created xsi:type="dcterms:W3CDTF">2010-10-02T19:29:00Z</dcterms:created>
  <dcterms:modified xsi:type="dcterms:W3CDTF">2011-09-30T16:27:00Z</dcterms:modified>
</cp:coreProperties>
</file>