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AAF" w:rsidRDefault="00613AAF" w:rsidP="00467CD9">
      <w:r>
        <w:t>Name:</w:t>
      </w:r>
    </w:p>
    <w:p w:rsidR="00613AAF" w:rsidRDefault="00613AAF" w:rsidP="00467CD9">
      <w:r>
        <w:t>Period:</w:t>
      </w:r>
    </w:p>
    <w:p w:rsidR="00613AAF" w:rsidRDefault="00613AAF" w:rsidP="00534813">
      <w:pPr>
        <w:jc w:val="center"/>
      </w:pPr>
    </w:p>
    <w:p w:rsidR="00613AAF" w:rsidRDefault="00613AAF" w:rsidP="00534813">
      <w:pPr>
        <w:jc w:val="center"/>
      </w:pPr>
      <w:r>
        <w:t>Professionalism Checklist</w:t>
      </w:r>
    </w:p>
    <w:p w:rsidR="00613AAF" w:rsidRDefault="00613AAF" w:rsidP="00534813">
      <w:pPr>
        <w:jc w:val="center"/>
      </w:pPr>
    </w:p>
    <w:p w:rsidR="00613AAF" w:rsidRDefault="00613AAF" w:rsidP="00F77B0A">
      <w:pPr>
        <w:spacing w:line="480" w:lineRule="auto"/>
      </w:pPr>
      <w:r>
        <w:t xml:space="preserve">____/25 Cover Letter </w:t>
      </w:r>
    </w:p>
    <w:p w:rsidR="00613AAF" w:rsidRDefault="00613AAF" w:rsidP="00F77B0A">
      <w:pPr>
        <w:spacing w:line="480" w:lineRule="auto"/>
      </w:pPr>
      <w:r>
        <w:t xml:space="preserve">____/25 Resume </w:t>
      </w:r>
    </w:p>
    <w:p w:rsidR="00613AAF" w:rsidRDefault="00613AAF" w:rsidP="00F77B0A">
      <w:pPr>
        <w:spacing w:line="480" w:lineRule="auto"/>
      </w:pPr>
      <w:r>
        <w:t>____/25Commendation Letter</w:t>
      </w:r>
    </w:p>
    <w:p w:rsidR="00613AAF" w:rsidRDefault="00613AAF" w:rsidP="00F77B0A">
      <w:pPr>
        <w:spacing w:line="480" w:lineRule="auto"/>
      </w:pPr>
      <w:r>
        <w:t>____/25 Business Letter</w:t>
      </w:r>
    </w:p>
    <w:p w:rsidR="00613AAF" w:rsidRDefault="00613AAF" w:rsidP="00F77B0A">
      <w:pPr>
        <w:spacing w:line="480" w:lineRule="auto"/>
      </w:pPr>
      <w:r>
        <w:t>____/25 Personal Statement</w:t>
      </w:r>
    </w:p>
    <w:p w:rsidR="00613AAF" w:rsidRDefault="00613AAF" w:rsidP="00F77B0A">
      <w:pPr>
        <w:spacing w:line="480" w:lineRule="auto"/>
      </w:pPr>
      <w:r>
        <w:t>____/15 Job You Are Applying For</w:t>
      </w:r>
    </w:p>
    <w:p w:rsidR="00613AAF" w:rsidRDefault="00613AAF" w:rsidP="00534813"/>
    <w:p w:rsidR="00613AAF" w:rsidRDefault="00613AAF" w:rsidP="00534813"/>
    <w:p w:rsidR="00613AAF" w:rsidRDefault="00613AAF" w:rsidP="00534813">
      <w:r>
        <w:t>____/140</w:t>
      </w:r>
    </w:p>
    <w:sectPr w:rsidR="00613AAF" w:rsidSect="005715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4813"/>
    <w:rsid w:val="002B4A12"/>
    <w:rsid w:val="00467CD9"/>
    <w:rsid w:val="00534813"/>
    <w:rsid w:val="00571531"/>
    <w:rsid w:val="00613AAF"/>
    <w:rsid w:val="00D33DEC"/>
    <w:rsid w:val="00F77B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1531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30</Words>
  <Characters>172</Characters>
  <Application>Microsoft Office Outlook</Application>
  <DocSecurity>0</DocSecurity>
  <Lines>0</Lines>
  <Paragraphs>0</Paragraphs>
  <ScaleCrop>false</ScaleCrop>
  <Company> 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custom</cp:lastModifiedBy>
  <cp:revision>3</cp:revision>
  <dcterms:created xsi:type="dcterms:W3CDTF">2013-09-23T02:49:00Z</dcterms:created>
  <dcterms:modified xsi:type="dcterms:W3CDTF">2013-09-23T16:33:00Z</dcterms:modified>
</cp:coreProperties>
</file>