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818" w:rsidRDefault="008D1818">
      <w:r w:rsidRPr="00E02785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99.25pt;height:779.25pt">
            <v:imagedata r:id="rId4" o:title=""/>
          </v:shape>
        </w:pict>
      </w:r>
    </w:p>
    <w:p w:rsidR="008D1818" w:rsidRDefault="008D1818">
      <w:r w:rsidRPr="009435FF">
        <w:rPr>
          <w:noProof/>
        </w:rPr>
        <w:pict>
          <v:shape id="Picture 2" o:spid="_x0000_i1026" type="#_x0000_t75" style="width:593.25pt;height:771.75pt;visibility:visible">
            <v:imagedata r:id="rId5" o:title=""/>
          </v:shape>
        </w:pict>
      </w:r>
    </w:p>
    <w:p w:rsidR="008D1818" w:rsidRDefault="008D1818">
      <w:r w:rsidRPr="009435FF">
        <w:rPr>
          <w:noProof/>
        </w:rPr>
        <w:pict>
          <v:shape id="Picture 3" o:spid="_x0000_i1027" type="#_x0000_t75" style="width:593.25pt;height:771.75pt;visibility:visible">
            <v:imagedata r:id="rId6" o:title=""/>
          </v:shape>
        </w:pict>
      </w:r>
    </w:p>
    <w:p w:rsidR="008D1818" w:rsidRDefault="008D1818">
      <w:r w:rsidRPr="009435FF">
        <w:rPr>
          <w:noProof/>
        </w:rPr>
        <w:pict>
          <v:shape id="Picture 4" o:spid="_x0000_i1028" type="#_x0000_t75" style="width:593.25pt;height:771.75pt;visibility:visible">
            <v:imagedata r:id="rId7" o:title=""/>
          </v:shape>
        </w:pict>
      </w:r>
    </w:p>
    <w:p w:rsidR="008D1818" w:rsidRPr="00E02785" w:rsidRDefault="008D1818">
      <w:pPr>
        <w:rPr>
          <w:noProof/>
        </w:rPr>
      </w:pPr>
      <w:r w:rsidRPr="009435FF">
        <w:rPr>
          <w:noProof/>
        </w:rPr>
        <w:pict>
          <v:shape id="Picture 5" o:spid="_x0000_i1029" type="#_x0000_t75" style="width:593.25pt;height:771.75pt;visibility:visible">
            <v:imagedata r:id="rId8" o:title=""/>
          </v:shape>
        </w:pict>
      </w:r>
      <w:r w:rsidRPr="00E02785">
        <w:rPr>
          <w:noProof/>
        </w:rPr>
        <w:pict>
          <v:shape id="_x0000_i1030" type="#_x0000_t75" style="width:599.25pt;height:779.25pt">
            <v:imagedata r:id="rId9" o:title=""/>
          </v:shape>
        </w:pict>
      </w:r>
    </w:p>
    <w:p w:rsidR="008D1818" w:rsidRPr="00E02785" w:rsidRDefault="008D1818">
      <w:r w:rsidRPr="00E02785">
        <w:pict>
          <v:shape id="_x0000_i1031" type="#_x0000_t75" style="width:599.25pt;height:779.25pt">
            <v:imagedata r:id="rId10" o:title=""/>
          </v:shape>
        </w:pict>
      </w:r>
    </w:p>
    <w:p w:rsidR="008D1818" w:rsidRPr="00E02785" w:rsidRDefault="008D1818">
      <w:r w:rsidRPr="00E02785">
        <w:pict>
          <v:shape id="_x0000_i1032" type="#_x0000_t75" style="width:599.25pt;height:779.25pt">
            <v:imagedata r:id="rId11" o:title=""/>
          </v:shape>
        </w:pict>
      </w:r>
    </w:p>
    <w:p w:rsidR="008D1818" w:rsidRPr="00E02785" w:rsidRDefault="008D1818">
      <w:bookmarkStart w:id="0" w:name="_GoBack"/>
      <w:bookmarkEnd w:id="0"/>
      <w:r w:rsidRPr="00E02785">
        <w:pict>
          <v:shape id="_x0000_i1033" type="#_x0000_t75" style="width:599.25pt;height:779.25pt">
            <v:imagedata r:id="rId12" o:title=""/>
          </v:shape>
        </w:pict>
      </w:r>
    </w:p>
    <w:sectPr w:rsidR="008D1818" w:rsidRPr="00E02785" w:rsidSect="001A4CD9">
      <w:pgSz w:w="12240" w:h="15840"/>
      <w:pgMar w:top="187" w:right="187" w:bottom="187" w:left="187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A4CD9"/>
    <w:rsid w:val="001324BF"/>
    <w:rsid w:val="001A4CD9"/>
    <w:rsid w:val="001C4752"/>
    <w:rsid w:val="008D1818"/>
    <w:rsid w:val="009435FF"/>
    <w:rsid w:val="009B5EFB"/>
    <w:rsid w:val="00D3426F"/>
    <w:rsid w:val="00E02785"/>
    <w:rsid w:val="00E82C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4752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1324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324B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</TotalTime>
  <Pages>9</Pages>
  <Words>2</Words>
  <Characters>15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</dc:creator>
  <cp:keywords/>
  <dc:description/>
  <cp:lastModifiedBy>custom</cp:lastModifiedBy>
  <cp:revision>3</cp:revision>
  <dcterms:created xsi:type="dcterms:W3CDTF">2011-12-15T02:48:00Z</dcterms:created>
  <dcterms:modified xsi:type="dcterms:W3CDTF">2012-12-08T05:32:00Z</dcterms:modified>
</cp:coreProperties>
</file>