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92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28"/>
        <w:gridCol w:w="4488"/>
        <w:gridCol w:w="3522"/>
      </w:tblGrid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Slide</w: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628E7">
              <w:rPr>
                <w:b/>
                <w:sz w:val="24"/>
                <w:szCs w:val="24"/>
              </w:rPr>
              <w:t>Notes</w:t>
            </w: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628E7">
              <w:rPr>
                <w:b/>
                <w:sz w:val="24"/>
                <w:szCs w:val="24"/>
              </w:rPr>
              <w:t>Critical Thinking Queston</w:t>
            </w:r>
          </w:p>
        </w:tc>
      </w:tr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A: Bob La Follette</w:t>
            </w:r>
          </w:p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11.75pt;height:125.25pt;visibility:visible">
                  <v:imagedata r:id="rId6" o:title="" croptop="6865f" cropbottom="-85f" cropleft="7322f" cropright="6622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6" type="#_x0000_t63" style="position:absolute;margin-left:3.15pt;margin-top:16.7pt;width:156.85pt;height:117.2pt;z-index:251658240;mso-position-horizontal-relative:text;mso-position-vertical-relative:text" adj="-530,26051">
                  <v:textbox style="mso-next-textbox:#_x0000_s1026">
                    <w:txbxContent>
                      <w:p w:rsidR="0021049A" w:rsidRDefault="0021049A" w:rsidP="007A2B76"/>
                    </w:txbxContent>
                  </v:textbox>
                </v:shape>
              </w:pict>
            </w:r>
            <w:r w:rsidRPr="009628E7">
              <w:rPr>
                <w:sz w:val="20"/>
                <w:szCs w:val="20"/>
              </w:rPr>
              <w:t>Write what you think he is talking about.</w:t>
            </w:r>
          </w:p>
        </w:tc>
      </w:tr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B: Ida Tarbell</w:t>
            </w:r>
          </w:p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noProof/>
                <w:sz w:val="28"/>
                <w:szCs w:val="28"/>
              </w:rPr>
              <w:pict>
                <v:shape id="Picture 2" o:spid="_x0000_i1026" type="#_x0000_t75" style="width:116.25pt;height:135pt;visibility:visible">
                  <v:imagedata r:id="rId7" o:title="" cropbottom="3797f" cropleft="5033f" cropright="6396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</w:pPr>
            <w:r w:rsidRPr="009628E7">
              <w:t>Why do you think they were called “muckrakers?”</w:t>
            </w:r>
          </w:p>
        </w:tc>
      </w:tr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C: Coal Miner</w:t>
            </w:r>
          </w:p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noProof/>
                <w:sz w:val="28"/>
                <w:szCs w:val="28"/>
              </w:rPr>
              <w:pict>
                <v:shape id="Picture 3" o:spid="_x0000_i1027" type="#_x0000_t75" style="width:115.5pt;height:132pt;visibility:visible">
                  <v:imagedata r:id="rId8" o:title="" cropbottom="5330f" cropleft="6147f" cropright="6469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</w:pPr>
            <w:r w:rsidRPr="009628E7">
              <w:t>What problems might this boy face now and in the future? Who should protect him?</w:t>
            </w:r>
          </w:p>
        </w:tc>
      </w:tr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D:Meat Scandal</w:t>
            </w:r>
            <w:r w:rsidRPr="009628E7">
              <w:rPr>
                <w:b/>
                <w:noProof/>
                <w:sz w:val="28"/>
                <w:szCs w:val="28"/>
              </w:rPr>
              <w:pict>
                <v:shape id="Picture 4" o:spid="_x0000_i1028" type="#_x0000_t75" style="width:123.75pt;height:118.5pt;visibility:visible">
                  <v:imagedata r:id="rId9" o:title="" croptop="4957f" cropbottom="-74f" cropright="3655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</w:pPr>
            <w:r w:rsidRPr="009628E7">
              <w:t>Does the cartoonist support changes to help consumers or is he poking fun at the meat scandal investigation?</w:t>
            </w:r>
          </w:p>
        </w:tc>
      </w:tr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E: Teddy Roosevelt</w:t>
            </w:r>
          </w:p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noProof/>
                <w:sz w:val="28"/>
                <w:szCs w:val="28"/>
              </w:rPr>
              <w:pict>
                <v:shape id="Picture 5" o:spid="_x0000_i1029" type="#_x0000_t75" style="width:127.5pt;height:133.5pt;visibility:visible">
                  <v:imagedata r:id="rId10" o:title="" cropbottom="2663f" cropleft="3881f" cropright="3286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</w:pPr>
            <w:r w:rsidRPr="009628E7">
              <w:t>What do you think is the cartoonist’s intended message?</w:t>
            </w:r>
          </w:p>
        </w:tc>
      </w:tr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F: Women’s Suffrage</w:t>
            </w:r>
          </w:p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noProof/>
                <w:sz w:val="28"/>
                <w:szCs w:val="28"/>
              </w:rPr>
              <w:pict>
                <v:shape id="Picture 6" o:spid="_x0000_i1030" type="#_x0000_t75" style="width:120.75pt;height:132pt;visibility:visible">
                  <v:imagedata r:id="rId11" o:title="" cropbottom="5330f" cropright="9131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</w:pPr>
            <w:r w:rsidRPr="009628E7">
              <w:t>Why did the Progressive movement concern itself with suffrage?</w:t>
            </w:r>
          </w:p>
        </w:tc>
      </w:tr>
      <w:tr w:rsidR="0021049A" w:rsidRPr="009628E7" w:rsidTr="009628E7"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G: Teddy Roosevelt and John Muir</w:t>
            </w:r>
          </w:p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noProof/>
                <w:sz w:val="28"/>
                <w:szCs w:val="28"/>
              </w:rPr>
              <w:pict>
                <v:shape id="Picture 7" o:spid="_x0000_i1031" type="#_x0000_t75" style="width:116.25pt;height:122.25pt;visibility:visible">
                  <v:imagedata r:id="rId12" o:title="" croptop="5431f" cropbottom="12056f" cropleft="15925f" cropright="8636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</w:pPr>
            <w:r w:rsidRPr="009628E7">
              <w:t xml:space="preserve">How were </w:t>
            </w:r>
            <w:smartTag w:uri="urn:schemas-microsoft-com:office:smarttags" w:element="place">
              <w:smartTag w:uri="urn:schemas-microsoft-com:office:smarttags" w:element="country-region">
                <w:r w:rsidRPr="009628E7">
                  <w:t>America</w:t>
                </w:r>
              </w:smartTag>
            </w:smartTag>
            <w:r w:rsidRPr="009628E7">
              <w:t>’s natural resources affected by industrialization and urbanization?</w:t>
            </w:r>
          </w:p>
        </w:tc>
      </w:tr>
      <w:tr w:rsidR="0021049A" w:rsidRPr="009628E7" w:rsidTr="009628E7">
        <w:trPr>
          <w:trHeight w:val="233"/>
        </w:trPr>
        <w:tc>
          <w:tcPr>
            <w:tcW w:w="2628" w:type="dxa"/>
          </w:tcPr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sz w:val="28"/>
                <w:szCs w:val="28"/>
              </w:rPr>
              <w:t>H: W.E.B. Du Bois</w:t>
            </w:r>
          </w:p>
          <w:p w:rsidR="0021049A" w:rsidRPr="009628E7" w:rsidRDefault="0021049A" w:rsidP="009628E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28E7">
              <w:rPr>
                <w:b/>
                <w:noProof/>
                <w:sz w:val="28"/>
                <w:szCs w:val="28"/>
              </w:rPr>
              <w:pict>
                <v:shape id="Picture 8" o:spid="_x0000_i1032" type="#_x0000_t75" style="width:114pt;height:108pt;visibility:visible">
                  <v:imagedata r:id="rId13" o:title="" croptop="11807f" cropbottom="2661f" cropleft="3497f" cropright="8850f"/>
                </v:shape>
              </w:pict>
            </w:r>
          </w:p>
        </w:tc>
        <w:tc>
          <w:tcPr>
            <w:tcW w:w="4488" w:type="dxa"/>
          </w:tcPr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  <w:p w:rsidR="0021049A" w:rsidRPr="009628E7" w:rsidRDefault="0021049A" w:rsidP="009628E7">
            <w:pPr>
              <w:spacing w:after="0" w:line="240" w:lineRule="auto"/>
            </w:pPr>
          </w:p>
        </w:tc>
        <w:tc>
          <w:tcPr>
            <w:tcW w:w="3522" w:type="dxa"/>
          </w:tcPr>
          <w:p w:rsidR="0021049A" w:rsidRPr="009628E7" w:rsidRDefault="0021049A" w:rsidP="009628E7">
            <w:pPr>
              <w:spacing w:after="0" w:line="240" w:lineRule="auto"/>
            </w:pPr>
            <w:r w:rsidRPr="009628E7">
              <w:t>Why didn’t the Progressives fight for civil rights for blacks?</w:t>
            </w:r>
          </w:p>
        </w:tc>
      </w:tr>
    </w:tbl>
    <w:p w:rsidR="0021049A" w:rsidRDefault="0021049A"/>
    <w:sectPr w:rsidR="0021049A" w:rsidSect="001F6EB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49A" w:rsidRDefault="0021049A" w:rsidP="007A2B76">
      <w:pPr>
        <w:spacing w:after="0" w:line="240" w:lineRule="auto"/>
      </w:pPr>
      <w:r>
        <w:separator/>
      </w:r>
    </w:p>
  </w:endnote>
  <w:endnote w:type="continuationSeparator" w:id="0">
    <w:p w:rsidR="0021049A" w:rsidRDefault="0021049A" w:rsidP="007A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49A" w:rsidRDefault="0021049A" w:rsidP="007A2B76">
      <w:pPr>
        <w:spacing w:after="0" w:line="240" w:lineRule="auto"/>
      </w:pPr>
      <w:r>
        <w:separator/>
      </w:r>
    </w:p>
  </w:footnote>
  <w:footnote w:type="continuationSeparator" w:id="0">
    <w:p w:rsidR="0021049A" w:rsidRDefault="0021049A" w:rsidP="007A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49A" w:rsidRPr="008B31D3" w:rsidRDefault="0021049A" w:rsidP="007A2B76">
    <w:pPr>
      <w:rPr>
        <w:b/>
        <w:sz w:val="28"/>
        <w:szCs w:val="28"/>
        <w:u w:val="double"/>
      </w:rPr>
    </w:pPr>
    <w:r w:rsidRPr="008B31D3">
      <w:rPr>
        <w:b/>
        <w:sz w:val="28"/>
        <w:szCs w:val="28"/>
        <w:u w:val="double"/>
      </w:rPr>
      <w:t xml:space="preserve">The Progressive Response to Industrialism in the </w:t>
    </w:r>
    <w:smartTag w:uri="urn:schemas-microsoft-com:office:smarttags" w:element="place">
      <w:smartTag w:uri="urn:schemas-microsoft-com:office:smarttags" w:element="country-region">
        <w:r w:rsidRPr="008B31D3">
          <w:rPr>
            <w:b/>
            <w:sz w:val="28"/>
            <w:szCs w:val="28"/>
            <w:u w:val="double"/>
          </w:rPr>
          <w:t>U.S.</w:t>
        </w:r>
      </w:smartTag>
    </w:smartTag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</w:p>
  <w:p w:rsidR="0021049A" w:rsidRDefault="0021049A">
    <w:pPr>
      <w:pStyle w:val="Header"/>
    </w:pPr>
  </w:p>
  <w:p w:rsidR="0021049A" w:rsidRDefault="002104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12D"/>
    <w:rsid w:val="001C346F"/>
    <w:rsid w:val="001F6EB6"/>
    <w:rsid w:val="0021049A"/>
    <w:rsid w:val="0058336F"/>
    <w:rsid w:val="0065112D"/>
    <w:rsid w:val="007A2B76"/>
    <w:rsid w:val="008B31D3"/>
    <w:rsid w:val="009628E7"/>
    <w:rsid w:val="009F249A"/>
    <w:rsid w:val="00BE58AA"/>
    <w:rsid w:val="00CE78B1"/>
    <w:rsid w:val="00D20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B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5112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A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2B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A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A2B7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A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A2B7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3</Pages>
  <Words>127</Words>
  <Characters>727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PLHS</cp:lastModifiedBy>
  <cp:revision>3</cp:revision>
  <cp:lastPrinted>2011-10-24T22:21:00Z</cp:lastPrinted>
  <dcterms:created xsi:type="dcterms:W3CDTF">2010-11-06T21:52:00Z</dcterms:created>
  <dcterms:modified xsi:type="dcterms:W3CDTF">2011-10-24T22:21:00Z</dcterms:modified>
</cp:coreProperties>
</file>