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72" w:rsidRPr="004D1788" w:rsidRDefault="00750672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Indo-European Languages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 w:rsidRPr="004D1788">
        <w:rPr>
          <w:b/>
          <w:sz w:val="28"/>
          <w:szCs w:val="24"/>
          <w:u w:val="wavyHeavy"/>
        </w:rPr>
        <w:t>CH.</w:t>
      </w:r>
      <w:r>
        <w:rPr>
          <w:b/>
          <w:sz w:val="28"/>
          <w:szCs w:val="24"/>
          <w:u w:val="wavyHeavy"/>
        </w:rPr>
        <w:t xml:space="preserve"> 5 KEY ISSUE 2</w:t>
      </w:r>
    </w:p>
    <w:p w:rsidR="00750672" w:rsidRPr="00CD66A3" w:rsidRDefault="00750672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153-160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750672" w:rsidRPr="0001337D" w:rsidTr="004D1788">
        <w:trPr>
          <w:trHeight w:val="2285"/>
        </w:trPr>
        <w:tc>
          <w:tcPr>
            <w:tcW w:w="1980" w:type="dxa"/>
          </w:tcPr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Indo-European Branches</w:t>
            </w: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4D1788">
        <w:trPr>
          <w:trHeight w:val="3797"/>
        </w:trPr>
        <w:tc>
          <w:tcPr>
            <w:tcW w:w="1980" w:type="dxa"/>
          </w:tcPr>
          <w:p w:rsidR="00750672" w:rsidRPr="0001337D" w:rsidRDefault="00750672" w:rsidP="00621FB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Germanic Branch of Indo-European</w:t>
            </w: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6266F7">
        <w:tc>
          <w:tcPr>
            <w:tcW w:w="198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Indo-Iranian Branch of Indo-European</w:t>
            </w: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-Indic Group of Indo-Iranian Language</w:t>
            </w: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6266F7">
        <w:trPr>
          <w:trHeight w:val="1655"/>
        </w:trPr>
        <w:tc>
          <w:tcPr>
            <w:tcW w:w="1980" w:type="dxa"/>
          </w:tcPr>
          <w:p w:rsidR="00750672" w:rsidRDefault="00750672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Iranian Group of Indo-Iranian Language Branch</w:t>
            </w: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6266F7">
        <w:trPr>
          <w:trHeight w:val="1655"/>
        </w:trPr>
        <w:tc>
          <w:tcPr>
            <w:tcW w:w="1980" w:type="dxa"/>
          </w:tcPr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Balto-Slavic Branch of Indo-European</w:t>
            </w: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621FBB">
        <w:trPr>
          <w:trHeight w:val="2645"/>
        </w:trPr>
        <w:tc>
          <w:tcPr>
            <w:tcW w:w="1980" w:type="dxa"/>
          </w:tcPr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East Slavic and Baltic Groups</w:t>
            </w: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636BB2">
        <w:trPr>
          <w:trHeight w:val="2510"/>
        </w:trPr>
        <w:tc>
          <w:tcPr>
            <w:tcW w:w="1980" w:type="dxa"/>
          </w:tcPr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West and South Slavic Groups</w:t>
            </w: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750672" w:rsidRPr="00F27EB9" w:rsidRDefault="00750672">
      <w:pPr>
        <w:rPr>
          <w:b/>
          <w:sz w:val="24"/>
          <w:szCs w:val="24"/>
        </w:rPr>
      </w:pPr>
    </w:p>
    <w:sectPr w:rsidR="00750672" w:rsidRPr="00F27EB9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672" w:rsidRDefault="00750672" w:rsidP="00CD66A3">
      <w:pPr>
        <w:spacing w:after="0" w:line="240" w:lineRule="auto"/>
      </w:pPr>
      <w:r>
        <w:separator/>
      </w:r>
    </w:p>
  </w:endnote>
  <w:endnote w:type="continuationSeparator" w:id="0">
    <w:p w:rsidR="00750672" w:rsidRDefault="00750672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672" w:rsidRDefault="00750672" w:rsidP="00CD66A3">
      <w:pPr>
        <w:spacing w:after="0" w:line="240" w:lineRule="auto"/>
      </w:pPr>
      <w:r>
        <w:separator/>
      </w:r>
    </w:p>
  </w:footnote>
  <w:footnote w:type="continuationSeparator" w:id="0">
    <w:p w:rsidR="00750672" w:rsidRDefault="00750672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672" w:rsidRDefault="0075067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750672" w:rsidRDefault="00750672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750672" w:rsidRDefault="0075067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1414F6"/>
    <w:rsid w:val="001D3F34"/>
    <w:rsid w:val="00235704"/>
    <w:rsid w:val="002A4410"/>
    <w:rsid w:val="003363AC"/>
    <w:rsid w:val="003B1F57"/>
    <w:rsid w:val="003F3CC4"/>
    <w:rsid w:val="00497DC1"/>
    <w:rsid w:val="004C2635"/>
    <w:rsid w:val="004C4E21"/>
    <w:rsid w:val="004D1788"/>
    <w:rsid w:val="004D5E3B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707C2C"/>
    <w:rsid w:val="0072538E"/>
    <w:rsid w:val="007367F4"/>
    <w:rsid w:val="00750672"/>
    <w:rsid w:val="007962EC"/>
    <w:rsid w:val="00801BCD"/>
    <w:rsid w:val="00810474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63</Words>
  <Characters>364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PLHS</cp:lastModifiedBy>
  <cp:revision>3</cp:revision>
  <cp:lastPrinted>2010-12-17T20:57:00Z</cp:lastPrinted>
  <dcterms:created xsi:type="dcterms:W3CDTF">2010-12-17T20:57:00Z</dcterms:created>
  <dcterms:modified xsi:type="dcterms:W3CDTF">2010-12-17T20:58:00Z</dcterms:modified>
</cp:coreProperties>
</file>