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1658" w:rsidRDefault="00E91658" w:rsidP="009A47F8">
      <w:pPr>
        <w:jc w:val="right"/>
      </w:pPr>
      <w:r>
        <w:t>Name:</w:t>
      </w:r>
    </w:p>
    <w:p w:rsidR="00E91658" w:rsidRDefault="00E91658" w:rsidP="009A47F8">
      <w:pPr>
        <w:jc w:val="right"/>
      </w:pPr>
      <w:r>
        <w:t>Date:</w:t>
      </w:r>
    </w:p>
    <w:p w:rsidR="00E91658" w:rsidRDefault="00E91658" w:rsidP="009A47F8">
      <w:pPr>
        <w:jc w:val="right"/>
      </w:pPr>
      <w:r>
        <w:t>Period:</w:t>
      </w:r>
    </w:p>
    <w:p w:rsidR="00E91658" w:rsidRDefault="00E91658" w:rsidP="009A47F8">
      <w:pPr>
        <w:jc w:val="center"/>
      </w:pPr>
      <w:r>
        <w:t>Questions for “How to Write a Sonnet”</w:t>
      </w:r>
    </w:p>
    <w:p w:rsidR="00E91658" w:rsidRDefault="00E91658" w:rsidP="009A47F8">
      <w:pPr>
        <w:jc w:val="center"/>
      </w:pPr>
    </w:p>
    <w:p w:rsidR="00E91658" w:rsidRDefault="00E91658" w:rsidP="009A47F8">
      <w:r>
        <w:t>Fill out this worksheet as you watch the video about sonnets.</w:t>
      </w:r>
    </w:p>
    <w:p w:rsidR="00E91658" w:rsidRDefault="00E91658" w:rsidP="009A47F8"/>
    <w:p w:rsidR="00E91658" w:rsidRDefault="00E91658" w:rsidP="009A47F8">
      <w:r>
        <w:t>1.  What are the three things you have to do simultaneously (at the same time) when you write a sonnet?</w:t>
      </w:r>
    </w:p>
    <w:p w:rsidR="00E91658" w:rsidRDefault="00E91658" w:rsidP="009A47F8"/>
    <w:p w:rsidR="00E91658" w:rsidRDefault="00E91658" w:rsidP="009A47F8">
      <w:pPr>
        <w:ind w:firstLine="720"/>
      </w:pPr>
      <w:r>
        <w:t>1)</w:t>
      </w:r>
    </w:p>
    <w:p w:rsidR="00E91658" w:rsidRDefault="00E91658" w:rsidP="009A47F8">
      <w:pPr>
        <w:rPr>
          <w:rFonts w:cs="Times New Roman"/>
        </w:rPr>
      </w:pPr>
    </w:p>
    <w:p w:rsidR="00E91658" w:rsidRDefault="00E91658" w:rsidP="009A47F8">
      <w:pPr>
        <w:ind w:firstLine="720"/>
      </w:pPr>
      <w:r>
        <w:t>2)</w:t>
      </w:r>
    </w:p>
    <w:p w:rsidR="00E91658" w:rsidRDefault="00E91658" w:rsidP="009A47F8">
      <w:pPr>
        <w:rPr>
          <w:rFonts w:cs="Times New Roman"/>
        </w:rPr>
      </w:pPr>
    </w:p>
    <w:p w:rsidR="00E91658" w:rsidRDefault="00E91658" w:rsidP="009A47F8">
      <w:pPr>
        <w:ind w:firstLine="720"/>
      </w:pPr>
      <w:r>
        <w:t>3)</w:t>
      </w:r>
    </w:p>
    <w:p w:rsidR="00E91658" w:rsidRDefault="00E91658" w:rsidP="009A47F8">
      <w:pPr>
        <w:ind w:firstLine="720"/>
      </w:pPr>
    </w:p>
    <w:p w:rsidR="00E91658" w:rsidRDefault="00E91658" w:rsidP="009A47F8">
      <w:r>
        <w:t>2. What is the most common sonnet that is typically written by students?</w:t>
      </w:r>
    </w:p>
    <w:p w:rsidR="00E91658" w:rsidRDefault="00E91658" w:rsidP="009A47F8"/>
    <w:p w:rsidR="00E91658" w:rsidRDefault="00E91658" w:rsidP="009A47F8">
      <w:r>
        <w:t>3. Fill in the rhyme scheme for a Shakespearean sonnet?</w:t>
      </w:r>
    </w:p>
    <w:p w:rsidR="00E91658" w:rsidRDefault="00E91658" w:rsidP="009A47F8"/>
    <w:p w:rsidR="00E91658" w:rsidRDefault="00E91658" w:rsidP="009A47F8">
      <w:r>
        <w:t xml:space="preserve">(A) </w:t>
      </w:r>
    </w:p>
    <w:p w:rsidR="00E91658" w:rsidRDefault="00E91658" w:rsidP="009A47F8">
      <w:r>
        <w:t xml:space="preserve">(B) </w:t>
      </w:r>
    </w:p>
    <w:p w:rsidR="00E91658" w:rsidRDefault="00E91658" w:rsidP="009A47F8">
      <w:r>
        <w:t xml:space="preserve">(A) </w:t>
      </w:r>
    </w:p>
    <w:p w:rsidR="00E91658" w:rsidRDefault="00E91658" w:rsidP="009A47F8">
      <w:r>
        <w:t xml:space="preserve">(   ) </w:t>
      </w:r>
    </w:p>
    <w:p w:rsidR="00E91658" w:rsidRDefault="00E91658" w:rsidP="009A47F8"/>
    <w:p w:rsidR="00E91658" w:rsidRDefault="00E91658" w:rsidP="009A47F8">
      <w:r>
        <w:t>(C)</w:t>
      </w:r>
    </w:p>
    <w:p w:rsidR="00E91658" w:rsidRDefault="00E91658" w:rsidP="009A47F8">
      <w:r>
        <w:t>(D)</w:t>
      </w:r>
    </w:p>
    <w:p w:rsidR="00E91658" w:rsidRDefault="00E91658" w:rsidP="009A47F8">
      <w:r>
        <w:t>(   )</w:t>
      </w:r>
    </w:p>
    <w:p w:rsidR="00E91658" w:rsidRDefault="00E91658" w:rsidP="009A47F8">
      <w:r>
        <w:t>(D)</w:t>
      </w:r>
    </w:p>
    <w:p w:rsidR="00E91658" w:rsidRDefault="00E91658" w:rsidP="009A47F8"/>
    <w:p w:rsidR="00E91658" w:rsidRDefault="00E91658" w:rsidP="009A47F8">
      <w:r>
        <w:t>(E)</w:t>
      </w:r>
    </w:p>
    <w:p w:rsidR="00E91658" w:rsidRDefault="00E91658" w:rsidP="009A47F8">
      <w:r>
        <w:t>(F)</w:t>
      </w:r>
    </w:p>
    <w:p w:rsidR="00E91658" w:rsidRDefault="00E91658" w:rsidP="009A47F8">
      <w:r>
        <w:t>(   )</w:t>
      </w:r>
    </w:p>
    <w:p w:rsidR="00E91658" w:rsidRDefault="00E91658" w:rsidP="009A47F8">
      <w:r>
        <w:t>(   )</w:t>
      </w:r>
    </w:p>
    <w:p w:rsidR="00E91658" w:rsidRDefault="00E91658" w:rsidP="009A47F8"/>
    <w:p w:rsidR="00E91658" w:rsidRDefault="00E91658" w:rsidP="009A47F8">
      <w:r>
        <w:t>(G)</w:t>
      </w:r>
    </w:p>
    <w:p w:rsidR="00E91658" w:rsidRDefault="00E91658" w:rsidP="009A47F8">
      <w:r>
        <w:t>(   )</w:t>
      </w:r>
    </w:p>
    <w:p w:rsidR="00E91658" w:rsidRDefault="00E91658" w:rsidP="009A47F8"/>
    <w:p w:rsidR="00E91658" w:rsidRDefault="00E91658" w:rsidP="009A47F8">
      <w:r>
        <w:t>4. The last word of each line in a Shakespearean sonnet has to rhyme according to the layout above.  Fix this rhyme scheme to match the requirements of a Shakespearean sonnet.</w:t>
      </w:r>
    </w:p>
    <w:p w:rsidR="00E91658" w:rsidRDefault="00E91658" w:rsidP="009A47F8">
      <w:r>
        <w:t>Wrong:</w:t>
      </w:r>
      <w:r>
        <w:tab/>
      </w:r>
      <w:r>
        <w:tab/>
      </w:r>
      <w:r>
        <w:tab/>
      </w:r>
      <w:r>
        <w:tab/>
        <w:t>Right:</w:t>
      </w:r>
    </w:p>
    <w:p w:rsidR="00E91658" w:rsidRDefault="00E91658" w:rsidP="009A47F8">
      <w:r>
        <w:t xml:space="preserve">(A) Seem </w:t>
      </w:r>
      <w:r>
        <w:tab/>
      </w:r>
      <w:r>
        <w:tab/>
      </w:r>
      <w:r>
        <w:tab/>
      </w:r>
      <w:r>
        <w:tab/>
        <w:t>(A) Seem</w:t>
      </w:r>
    </w:p>
    <w:p w:rsidR="00E91658" w:rsidRDefault="00E91658" w:rsidP="009A47F8">
      <w:r>
        <w:t>(B) Team</w:t>
      </w:r>
      <w:r>
        <w:tab/>
      </w:r>
      <w:r>
        <w:tab/>
      </w:r>
      <w:r>
        <w:tab/>
      </w:r>
      <w:r>
        <w:tab/>
        <w:t>(B) Lean</w:t>
      </w:r>
    </w:p>
    <w:p w:rsidR="00E91658" w:rsidRDefault="00E91658" w:rsidP="009A47F8">
      <w:r>
        <w:t>(A) Lean</w:t>
      </w:r>
      <w:r>
        <w:tab/>
      </w:r>
      <w:r>
        <w:tab/>
      </w:r>
      <w:r>
        <w:tab/>
      </w:r>
      <w:r>
        <w:tab/>
        <w:t>(A) Team</w:t>
      </w:r>
    </w:p>
    <w:p w:rsidR="00E91658" w:rsidRDefault="00E91658" w:rsidP="009A47F8">
      <w:r>
        <w:t xml:space="preserve">(B) Green </w:t>
      </w:r>
      <w:r>
        <w:tab/>
      </w:r>
      <w:r>
        <w:tab/>
      </w:r>
      <w:r>
        <w:tab/>
      </w:r>
      <w:r>
        <w:tab/>
        <w:t>(B) Green</w:t>
      </w:r>
    </w:p>
    <w:p w:rsidR="00E91658" w:rsidRDefault="00E91658" w:rsidP="009A47F8"/>
    <w:p w:rsidR="00E91658" w:rsidRDefault="00E91658" w:rsidP="009A47F8">
      <w:r>
        <w:t>Wrong:</w:t>
      </w:r>
      <w:r>
        <w:tab/>
      </w:r>
      <w:r>
        <w:tab/>
      </w:r>
      <w:r>
        <w:tab/>
        <w:t>Right:</w:t>
      </w:r>
    </w:p>
    <w:p w:rsidR="00E91658" w:rsidRDefault="00E91658" w:rsidP="009A47F8">
      <w:r>
        <w:t>(C) Lurk</w:t>
      </w:r>
      <w:r>
        <w:tab/>
      </w:r>
      <w:r>
        <w:tab/>
      </w:r>
      <w:r>
        <w:tab/>
        <w:t>(C) Lurk</w:t>
      </w:r>
    </w:p>
    <w:p w:rsidR="00E91658" w:rsidRDefault="00E91658" w:rsidP="009A47F8">
      <w:r>
        <w:t>(D) Butter</w:t>
      </w:r>
      <w:r>
        <w:tab/>
      </w:r>
      <w:r>
        <w:tab/>
      </w:r>
      <w:r>
        <w:tab/>
        <w:t>(D) Butter</w:t>
      </w:r>
    </w:p>
    <w:p w:rsidR="00E91658" w:rsidRDefault="00E91658" w:rsidP="009A47F8">
      <w:r>
        <w:t>(C) Flutter</w:t>
      </w:r>
      <w:r>
        <w:tab/>
      </w:r>
      <w:r>
        <w:tab/>
      </w:r>
      <w:r>
        <w:tab/>
        <w:t>(C) Jerk</w:t>
      </w:r>
    </w:p>
    <w:p w:rsidR="00E91658" w:rsidRDefault="00E91658" w:rsidP="009A47F8">
      <w:r>
        <w:t>(D) Jerk</w:t>
      </w:r>
      <w:r>
        <w:tab/>
      </w:r>
      <w:r>
        <w:tab/>
      </w:r>
      <w:r>
        <w:tab/>
        <w:t>(D) Flutter</w:t>
      </w:r>
    </w:p>
    <w:p w:rsidR="00E91658" w:rsidRDefault="00E91658" w:rsidP="009A47F8"/>
    <w:p w:rsidR="00E91658" w:rsidRDefault="00E91658" w:rsidP="009A47F8">
      <w:r>
        <w:t xml:space="preserve">Wrong: </w:t>
      </w:r>
      <w:r>
        <w:tab/>
      </w:r>
      <w:r>
        <w:tab/>
      </w:r>
      <w:r>
        <w:tab/>
        <w:t>Right:</w:t>
      </w:r>
    </w:p>
    <w:p w:rsidR="00E91658" w:rsidRDefault="00E91658" w:rsidP="009A47F8">
      <w:r>
        <w:t>(E) Accuser</w:t>
      </w:r>
      <w:r>
        <w:tab/>
      </w:r>
      <w:r>
        <w:tab/>
      </w:r>
      <w:r>
        <w:tab/>
        <w:t>(E) Accuser</w:t>
      </w:r>
    </w:p>
    <w:p w:rsidR="00E91658" w:rsidRDefault="00E91658" w:rsidP="009A47F8">
      <w:r>
        <w:t>(F) Drank</w:t>
      </w:r>
      <w:r>
        <w:tab/>
      </w:r>
      <w:r>
        <w:tab/>
      </w:r>
      <w:r>
        <w:tab/>
        <w:t>(F) Drank</w:t>
      </w:r>
    </w:p>
    <w:p w:rsidR="00E91658" w:rsidRDefault="00E91658" w:rsidP="009A47F8">
      <w:r>
        <w:t>(E) ?</w:t>
      </w:r>
      <w:r>
        <w:tab/>
      </w:r>
      <w:r>
        <w:tab/>
      </w:r>
      <w:r>
        <w:tab/>
      </w:r>
      <w:r>
        <w:tab/>
        <w:t>(E) Confuser/ Abuser</w:t>
      </w:r>
    </w:p>
    <w:p w:rsidR="00E91658" w:rsidRDefault="00E91658" w:rsidP="009A47F8">
      <w:r>
        <w:t>(F) ?</w:t>
      </w:r>
      <w:r>
        <w:tab/>
      </w:r>
      <w:r>
        <w:tab/>
      </w:r>
      <w:r>
        <w:tab/>
      </w:r>
      <w:r>
        <w:tab/>
        <w:t>(F) Sank</w:t>
      </w:r>
    </w:p>
    <w:p w:rsidR="00E91658" w:rsidRDefault="00E91658" w:rsidP="009A47F8"/>
    <w:p w:rsidR="00E91658" w:rsidRDefault="00E91658" w:rsidP="009A47F8">
      <w:r>
        <w:t>Wrong:</w:t>
      </w:r>
      <w:r>
        <w:tab/>
      </w:r>
      <w:r>
        <w:tab/>
      </w:r>
      <w:r>
        <w:tab/>
        <w:t>Right:</w:t>
      </w:r>
    </w:p>
    <w:p w:rsidR="00E91658" w:rsidRDefault="00E91658" w:rsidP="009A47F8">
      <w:r>
        <w:t>(G) Shopping</w:t>
      </w:r>
      <w:r>
        <w:tab/>
      </w:r>
      <w:r>
        <w:tab/>
      </w:r>
      <w:r>
        <w:tab/>
        <w:t>(G) Popping</w:t>
      </w:r>
    </w:p>
    <w:p w:rsidR="00E91658" w:rsidRDefault="00E91658" w:rsidP="009A47F8">
      <w:r>
        <w:t>(G) Stepping</w:t>
      </w:r>
      <w:r>
        <w:tab/>
      </w:r>
      <w:r>
        <w:tab/>
      </w:r>
      <w:r>
        <w:tab/>
        <w:t>(G) Shopping</w:t>
      </w:r>
    </w:p>
    <w:p w:rsidR="00E91658" w:rsidRDefault="00E91658" w:rsidP="009A47F8"/>
    <w:p w:rsidR="00E91658" w:rsidRDefault="00E91658" w:rsidP="009A47F8">
      <w:r>
        <w:t>5. Are you allowed to rhyme a word with itself (like rhyming “you” with “you”)?</w:t>
      </w:r>
    </w:p>
    <w:p w:rsidR="00E91658" w:rsidRDefault="00E91658" w:rsidP="009A47F8"/>
    <w:p w:rsidR="00E91658" w:rsidRDefault="00E91658" w:rsidP="009A47F8"/>
    <w:p w:rsidR="00E91658" w:rsidRDefault="00E91658" w:rsidP="009A47F8">
      <w:r>
        <w:t>6. What is an iamb?</w:t>
      </w:r>
    </w:p>
    <w:p w:rsidR="00E91658" w:rsidRDefault="00E91658" w:rsidP="009A47F8"/>
    <w:p w:rsidR="00E91658" w:rsidRDefault="00E91658" w:rsidP="009A47F8"/>
    <w:p w:rsidR="00E91658" w:rsidRDefault="00E91658" w:rsidP="009A47F8">
      <w:r>
        <w:t>7. What is an example of an iamb? (Don’t use “The Mets”)</w:t>
      </w:r>
    </w:p>
    <w:p w:rsidR="00E91658" w:rsidRDefault="00E91658" w:rsidP="009A47F8"/>
    <w:p w:rsidR="00E91658" w:rsidRDefault="00E91658" w:rsidP="009A47F8"/>
    <w:p w:rsidR="00E91658" w:rsidRDefault="00E91658" w:rsidP="009A47F8">
      <w:r>
        <w:t>8.  Each line in a Shakespearean sonnet should have five iambs (five pairs of unstressed and stressed syllables)</w:t>
      </w:r>
    </w:p>
    <w:p w:rsidR="00E91658" w:rsidRDefault="00E91658" w:rsidP="009A47F8">
      <w:r>
        <w:t xml:space="preserve"> </w:t>
      </w:r>
      <w:r>
        <w:tab/>
        <w:t>*Remember ba-BUM ba-BUM ba-BUM ba-BUM ba-BUM</w:t>
      </w:r>
    </w:p>
    <w:p w:rsidR="00E91658" w:rsidRDefault="00E91658" w:rsidP="009A47F8">
      <w:r>
        <w:tab/>
        <w:t>* the “ba” is the (stressed or unstressed) syllable?</w:t>
      </w:r>
    </w:p>
    <w:p w:rsidR="00E91658" w:rsidRDefault="00E91658" w:rsidP="009A47F8">
      <w:r>
        <w:tab/>
        <w:t>* the BUM is the (stressed or unstressed) syllable?</w:t>
      </w:r>
    </w:p>
    <w:p w:rsidR="00E91658" w:rsidRDefault="00E91658" w:rsidP="009A47F8"/>
    <w:p w:rsidR="00E91658" w:rsidRDefault="00E91658" w:rsidP="009A47F8">
      <w:r>
        <w:t>9. What do we mean by “stressed syllable”?</w:t>
      </w:r>
    </w:p>
    <w:p w:rsidR="00E91658" w:rsidRDefault="00E91658" w:rsidP="009A47F8"/>
    <w:p w:rsidR="00E91658" w:rsidRDefault="00E91658" w:rsidP="009A47F8"/>
    <w:p w:rsidR="00E91658" w:rsidRDefault="00E91658" w:rsidP="009A47F8">
      <w:r>
        <w:t>10. Circle the stressed syllables and underline the unstressed syllables in the line below.</w:t>
      </w:r>
    </w:p>
    <w:p w:rsidR="00E91658" w:rsidRDefault="00E91658" w:rsidP="009A47F8"/>
    <w:p w:rsidR="00E91658" w:rsidRDefault="00E91658" w:rsidP="009A47F8">
      <w:r>
        <w:t>Shall I compare thee to a summer’s day?</w:t>
      </w:r>
    </w:p>
    <w:p w:rsidR="00E91658" w:rsidRDefault="00E91658" w:rsidP="009A47F8"/>
    <w:p w:rsidR="00E91658" w:rsidRDefault="00E91658" w:rsidP="009A47F8">
      <w:r>
        <w:t>10. Circle which sentence is iambic pentameter?</w:t>
      </w:r>
    </w:p>
    <w:p w:rsidR="00E91658" w:rsidRDefault="00E91658" w:rsidP="009A47F8">
      <w:r>
        <w:t>I love to hang out with all my friends.</w:t>
      </w:r>
    </w:p>
    <w:p w:rsidR="00E91658" w:rsidRDefault="00E91658" w:rsidP="009A47F8"/>
    <w:p w:rsidR="00E91658" w:rsidRDefault="00E91658" w:rsidP="009A47F8">
      <w:r>
        <w:t xml:space="preserve">I want to spend all my time with my boo. </w:t>
      </w:r>
    </w:p>
    <w:p w:rsidR="00E91658" w:rsidRDefault="00E91658" w:rsidP="009A47F8"/>
    <w:p w:rsidR="00E91658" w:rsidRDefault="00E91658" w:rsidP="009A47F8">
      <w:r>
        <w:t>11. Rewrite the sentence so that it is in correct iambic pentameter.</w:t>
      </w:r>
    </w:p>
    <w:p w:rsidR="00E91658" w:rsidRDefault="00E91658" w:rsidP="009A47F8">
      <w:bookmarkStart w:id="0" w:name="_GoBack"/>
      <w:bookmarkEnd w:id="0"/>
    </w:p>
    <w:p w:rsidR="00E91658" w:rsidRPr="00DB1CCF" w:rsidRDefault="00E91658" w:rsidP="009A47F8">
      <w:pPr>
        <w:shd w:val="clear" w:color="auto" w:fill="FFFFFF"/>
        <w:spacing w:after="24" w:line="360" w:lineRule="atLeast"/>
        <w:ind w:left="720"/>
        <w:rPr>
          <w:rFonts w:ascii="Helvetica" w:hAnsi="Helvetica" w:cs="Helvetica"/>
          <w:color w:val="000000"/>
        </w:rPr>
      </w:pPr>
      <w:r w:rsidRPr="00DB1CCF">
        <w:rPr>
          <w:rFonts w:ascii="Helvetica" w:hAnsi="Helvetica" w:cs="Helvetica"/>
          <w:color w:val="000000"/>
        </w:rPr>
        <w:t xml:space="preserve">Sonnet 18 </w:t>
      </w:r>
    </w:p>
    <w:p w:rsidR="00E91658" w:rsidRPr="00DB1CCF" w:rsidRDefault="00E91658" w:rsidP="009A47F8">
      <w:pPr>
        <w:shd w:val="clear" w:color="auto" w:fill="FFFFFF"/>
        <w:spacing w:after="24" w:line="360" w:lineRule="atLeast"/>
        <w:ind w:left="720"/>
        <w:rPr>
          <w:rFonts w:ascii="Helvetica" w:hAnsi="Helvetica" w:cs="Helvetica"/>
          <w:color w:val="000000"/>
        </w:rPr>
      </w:pPr>
      <w:r w:rsidRPr="00DB1CCF">
        <w:rPr>
          <w:rFonts w:ascii="Helvetica" w:hAnsi="Helvetica" w:cs="Helvetica"/>
          <w:color w:val="000000"/>
        </w:rPr>
        <w:t>William Shakespeare</w:t>
      </w:r>
    </w:p>
    <w:p w:rsidR="00E91658" w:rsidRPr="00DB1CCF" w:rsidRDefault="00E91658" w:rsidP="009A47F8">
      <w:pPr>
        <w:shd w:val="clear" w:color="auto" w:fill="FFFFFF"/>
        <w:spacing w:after="24" w:line="360" w:lineRule="atLeast"/>
        <w:ind w:left="720"/>
        <w:rPr>
          <w:rFonts w:ascii="Helvetica" w:hAnsi="Helvetica" w:cs="Helvetica"/>
          <w:color w:val="000000"/>
        </w:rPr>
      </w:pPr>
      <w:r w:rsidRPr="00DB1CCF">
        <w:rPr>
          <w:rFonts w:ascii="Helvetica" w:hAnsi="Helvetica" w:cs="Helvetica"/>
          <w:color w:val="000000"/>
        </w:rPr>
        <w:t>1609</w:t>
      </w:r>
    </w:p>
    <w:p w:rsidR="00E91658" w:rsidRPr="00DB1CCF" w:rsidRDefault="00E91658" w:rsidP="009A47F8">
      <w:pPr>
        <w:shd w:val="clear" w:color="auto" w:fill="FFFFFF"/>
        <w:spacing w:after="24" w:line="360" w:lineRule="atLeast"/>
        <w:ind w:left="720"/>
        <w:rPr>
          <w:rFonts w:ascii="Helvetica" w:hAnsi="Helvetica" w:cs="Helvetica"/>
          <w:color w:val="000000"/>
        </w:rPr>
      </w:pPr>
      <w:r>
        <w:rPr>
          <w:noProof/>
          <w:lang w:eastAsia="ja-JP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1" o:spid="_x0000_s1026" type="#_x0000_t202" style="position:absolute;left:0;text-align:left;margin-left:306pt;margin-top:5.4pt;width:225pt;height:45pt;z-index:251662336;visibility:visible" filled="f" stroked="f">
            <v:textbox>
              <w:txbxContent>
                <w:p w:rsidR="00E91658" w:rsidRDefault="00E91658" w:rsidP="009A47F8">
                  <w:r>
                    <w:t xml:space="preserve">Iambic pentameter: 10 syllables in a line with a pattern of unstressed/stressed </w:t>
                  </w:r>
                </w:p>
              </w:txbxContent>
            </v:textbox>
            <w10:wrap type="square"/>
          </v:shape>
        </w:pict>
      </w:r>
    </w:p>
    <w:p w:rsidR="00E91658" w:rsidRPr="00DB1CCF" w:rsidRDefault="00E91658" w:rsidP="009A47F8">
      <w:pPr>
        <w:shd w:val="clear" w:color="auto" w:fill="FFFFFF"/>
        <w:spacing w:after="24" w:line="360" w:lineRule="atLeast"/>
        <w:ind w:left="720"/>
        <w:rPr>
          <w:rFonts w:ascii="Helvetica" w:hAnsi="Helvetica" w:cs="Helvetica"/>
          <w:color w:val="000000"/>
        </w:rPr>
      </w:pPr>
      <w:r>
        <w:rPr>
          <w:noProof/>
          <w:lang w:eastAsia="ja-JP"/>
        </w:rPr>
        <w:pict>
          <v:shape id="Text Box 5" o:spid="_x0000_s1027" type="#_x0000_t202" style="position:absolute;left:0;text-align:left;margin-left:-62.95pt;margin-top:13.2pt;width:59.65pt;height:1in;z-index:251656192;visibility:visible;mso-wrap-style:none" filled="f" stroked="f">
            <v:textbox>
              <w:txbxContent>
                <w:p w:rsidR="00E91658" w:rsidRDefault="00E91658" w:rsidP="009A47F8">
                  <w:r>
                    <w:t>Quatrain</w:t>
                  </w:r>
                </w:p>
                <w:p w:rsidR="00E91658" w:rsidRDefault="00E91658" w:rsidP="009A47F8">
                  <w:r>
                    <w:t>(4 lines)</w:t>
                  </w:r>
                </w:p>
              </w:txbxContent>
            </v:textbox>
            <w10:wrap type="square"/>
          </v:shape>
        </w:pict>
      </w:r>
      <w:r>
        <w:rPr>
          <w:noProof/>
          <w:lang w:eastAsia="ja-JP"/>
        </w:rPr>
        <w:pict>
          <v:line id="Straight Connector 3" o:spid="_x0000_s1028" style="position:absolute;left:0;text-align:left;z-index:251654144;visibility:visible" from="-8.95pt,13.2pt" to="36.05pt,13.2pt" strokecolor="#4f81bd" strokeweight="2pt">
            <v:shadow on="t" opacity="24903f" origin=",.5" offset="0,.55556mm"/>
          </v:line>
        </w:pict>
      </w:r>
      <w:r>
        <w:rPr>
          <w:noProof/>
          <w:lang w:eastAsia="ja-JP"/>
        </w:rPr>
        <w:pict>
          <v:line id="Straight Connector 2" o:spid="_x0000_s1029" style="position:absolute;left:0;text-align:left;z-index:251653120;visibility:visible" from="-8.95pt,13.2pt" to="-8.95pt,58.2pt" strokecolor="#4f81bd" strokeweight="2pt">
            <v:shadow on="t" opacity="24903f" origin=",.5" offset="0,.55556mm"/>
          </v:line>
        </w:pict>
      </w:r>
      <w:r w:rsidRPr="00DB1CCF">
        <w:rPr>
          <w:rFonts w:ascii="Helvetica" w:hAnsi="Helvetica" w:cs="Helvetica"/>
          <w:color w:val="000000"/>
        </w:rPr>
        <w:t xml:space="preserve">Shall I compare thee to a Summer's </w:t>
      </w:r>
      <w:r w:rsidRPr="00DB1CCF">
        <w:rPr>
          <w:rFonts w:ascii="Helvetica" w:hAnsi="Helvetica" w:cs="Helvetica"/>
          <w:b/>
          <w:bCs/>
          <w:color w:val="000000"/>
        </w:rPr>
        <w:t>day</w:t>
      </w:r>
      <w:r>
        <w:rPr>
          <w:rFonts w:ascii="Helvetica" w:hAnsi="Helvetica" w:cs="Helvetica"/>
          <w:color w:val="000000"/>
        </w:rPr>
        <w:t>? (A</w:t>
      </w:r>
      <w:r w:rsidRPr="00DB1CCF">
        <w:rPr>
          <w:rFonts w:ascii="Helvetica" w:hAnsi="Helvetica" w:cs="Helvetica"/>
          <w:color w:val="000000"/>
        </w:rPr>
        <w:t>)</w:t>
      </w:r>
    </w:p>
    <w:p w:rsidR="00E91658" w:rsidRPr="00DB1CCF" w:rsidRDefault="00E91658" w:rsidP="009A47F8">
      <w:pPr>
        <w:shd w:val="clear" w:color="auto" w:fill="FFFFFF"/>
        <w:spacing w:after="24" w:line="360" w:lineRule="atLeast"/>
        <w:ind w:left="720"/>
        <w:rPr>
          <w:rFonts w:ascii="Helvetica" w:hAnsi="Helvetica" w:cs="Helvetica"/>
          <w:color w:val="000000"/>
        </w:rPr>
      </w:pPr>
      <w:r w:rsidRPr="00DB1CCF">
        <w:rPr>
          <w:rFonts w:ascii="Helvetica" w:hAnsi="Helvetica" w:cs="Helvetica"/>
          <w:color w:val="000000"/>
        </w:rPr>
        <w:t xml:space="preserve">Thou art more lovely and more </w:t>
      </w:r>
      <w:r w:rsidRPr="00DB1CCF">
        <w:rPr>
          <w:rFonts w:ascii="Helvetica" w:hAnsi="Helvetica" w:cs="Helvetica"/>
          <w:color w:val="000000"/>
          <w:u w:val="single"/>
        </w:rPr>
        <w:t>temperate</w:t>
      </w:r>
      <w:r>
        <w:rPr>
          <w:rFonts w:ascii="Helvetica" w:hAnsi="Helvetica" w:cs="Helvetica"/>
          <w:color w:val="000000"/>
        </w:rPr>
        <w:t>: (B</w:t>
      </w:r>
      <w:r w:rsidRPr="00DB1CCF">
        <w:rPr>
          <w:rFonts w:ascii="Helvetica" w:hAnsi="Helvetica" w:cs="Helvetica"/>
          <w:color w:val="000000"/>
        </w:rPr>
        <w:t>)</w:t>
      </w:r>
    </w:p>
    <w:p w:rsidR="00E91658" w:rsidRPr="00DB1CCF" w:rsidRDefault="00E91658" w:rsidP="009A47F8">
      <w:pPr>
        <w:shd w:val="clear" w:color="auto" w:fill="FFFFFF"/>
        <w:spacing w:after="24" w:line="360" w:lineRule="atLeast"/>
        <w:ind w:left="720"/>
        <w:rPr>
          <w:rFonts w:ascii="Helvetica" w:hAnsi="Helvetica" w:cs="Helvetica"/>
          <w:color w:val="000000"/>
        </w:rPr>
      </w:pPr>
      <w:r>
        <w:rPr>
          <w:noProof/>
          <w:lang w:eastAsia="ja-JP"/>
        </w:rPr>
        <w:pict>
          <v:line id="Straight Connector 4" o:spid="_x0000_s1030" style="position:absolute;left:0;text-align:left;z-index:251655168;visibility:visible" from="-8.95pt,10.8pt" to="36.05pt,10.8pt" strokecolor="#4f81bd" strokeweight="2pt">
            <v:shadow on="t" opacity="24903f" origin=",.5" offset="0,.55556mm"/>
          </v:line>
        </w:pict>
      </w:r>
      <w:r w:rsidRPr="00DB1CCF">
        <w:rPr>
          <w:rFonts w:ascii="Helvetica" w:hAnsi="Helvetica" w:cs="Helvetica"/>
          <w:color w:val="000000"/>
        </w:rPr>
        <w:t xml:space="preserve">Rough winds do shake the darling buds of </w:t>
      </w:r>
      <w:r w:rsidRPr="00DB1CCF">
        <w:rPr>
          <w:rFonts w:ascii="Helvetica" w:hAnsi="Helvetica" w:cs="Helvetica"/>
          <w:b/>
          <w:bCs/>
          <w:color w:val="000000"/>
        </w:rPr>
        <w:t>May</w:t>
      </w:r>
      <w:r>
        <w:rPr>
          <w:rFonts w:ascii="Helvetica" w:hAnsi="Helvetica" w:cs="Helvetica"/>
          <w:color w:val="000000"/>
        </w:rPr>
        <w:t>, (A</w:t>
      </w:r>
      <w:r w:rsidRPr="00DB1CCF">
        <w:rPr>
          <w:rFonts w:ascii="Helvetica" w:hAnsi="Helvetica" w:cs="Helvetica"/>
          <w:color w:val="000000"/>
        </w:rPr>
        <w:t>)</w:t>
      </w:r>
    </w:p>
    <w:p w:rsidR="00E91658" w:rsidRPr="00DB1CCF" w:rsidRDefault="00E91658" w:rsidP="009A47F8">
      <w:pPr>
        <w:shd w:val="clear" w:color="auto" w:fill="FFFFFF"/>
        <w:spacing w:after="24" w:line="360" w:lineRule="atLeast"/>
        <w:ind w:left="720"/>
        <w:rPr>
          <w:rFonts w:ascii="Helvetica" w:hAnsi="Helvetica" w:cs="Helvetica"/>
          <w:color w:val="000000"/>
        </w:rPr>
      </w:pPr>
      <w:r w:rsidRPr="00DB1CCF">
        <w:rPr>
          <w:rFonts w:ascii="Helvetica" w:hAnsi="Helvetica" w:cs="Helvetica"/>
          <w:color w:val="000000"/>
        </w:rPr>
        <w:t xml:space="preserve">And summer's lease hath all too short a </w:t>
      </w:r>
      <w:r w:rsidRPr="00DB1CCF">
        <w:rPr>
          <w:rFonts w:ascii="Helvetica" w:hAnsi="Helvetica" w:cs="Helvetica"/>
          <w:color w:val="000000"/>
          <w:u w:val="single"/>
        </w:rPr>
        <w:t>date</w:t>
      </w:r>
      <w:r>
        <w:rPr>
          <w:rFonts w:ascii="Helvetica" w:hAnsi="Helvetica" w:cs="Helvetica"/>
          <w:color w:val="000000"/>
        </w:rPr>
        <w:t>: (B</w:t>
      </w:r>
      <w:r w:rsidRPr="00DB1CCF">
        <w:rPr>
          <w:rFonts w:ascii="Helvetica" w:hAnsi="Helvetica" w:cs="Helvetica"/>
          <w:color w:val="000000"/>
        </w:rPr>
        <w:t>)</w:t>
      </w:r>
    </w:p>
    <w:p w:rsidR="00E91658" w:rsidRPr="00DB1CCF" w:rsidRDefault="00E91658" w:rsidP="009A47F8">
      <w:pPr>
        <w:shd w:val="clear" w:color="auto" w:fill="FFFFFF"/>
        <w:spacing w:after="24" w:line="360" w:lineRule="atLeast"/>
        <w:ind w:left="720"/>
        <w:rPr>
          <w:rFonts w:ascii="Helvetica" w:hAnsi="Helvetica" w:cs="Helvetica"/>
          <w:color w:val="000000"/>
        </w:rPr>
      </w:pPr>
      <w:r w:rsidRPr="00DB1CCF">
        <w:rPr>
          <w:rFonts w:ascii="Helvetica" w:hAnsi="Helvetica" w:cs="Helvetica"/>
          <w:color w:val="000000"/>
        </w:rPr>
        <w:t xml:space="preserve">Sometime too hot the eye of heaven </w:t>
      </w:r>
      <w:r w:rsidRPr="00DB1CCF">
        <w:rPr>
          <w:rFonts w:ascii="Helvetica" w:hAnsi="Helvetica" w:cs="Helvetica"/>
          <w:b/>
          <w:bCs/>
          <w:color w:val="000000"/>
        </w:rPr>
        <w:t>shines</w:t>
      </w:r>
      <w:r>
        <w:rPr>
          <w:rFonts w:ascii="Helvetica" w:hAnsi="Helvetica" w:cs="Helvetica"/>
          <w:color w:val="000000"/>
        </w:rPr>
        <w:t>, (C</w:t>
      </w:r>
      <w:r w:rsidRPr="00DB1CCF">
        <w:rPr>
          <w:rFonts w:ascii="Helvetica" w:hAnsi="Helvetica" w:cs="Helvetica"/>
          <w:color w:val="000000"/>
        </w:rPr>
        <w:t>)</w:t>
      </w:r>
    </w:p>
    <w:p w:rsidR="00E91658" w:rsidRPr="00DB1CCF" w:rsidRDefault="00E91658" w:rsidP="009A47F8">
      <w:pPr>
        <w:shd w:val="clear" w:color="auto" w:fill="FFFFFF"/>
        <w:spacing w:after="24" w:line="360" w:lineRule="atLeast"/>
        <w:ind w:left="720"/>
        <w:rPr>
          <w:rFonts w:ascii="Helvetica" w:hAnsi="Helvetica" w:cs="Helvetica"/>
          <w:color w:val="000000"/>
        </w:rPr>
      </w:pPr>
      <w:r w:rsidRPr="00DB1CCF">
        <w:rPr>
          <w:rFonts w:ascii="Helvetica" w:hAnsi="Helvetica" w:cs="Helvetica"/>
          <w:color w:val="000000"/>
        </w:rPr>
        <w:t xml:space="preserve">And often is his gold complexion </w:t>
      </w:r>
      <w:r w:rsidRPr="00DB1CCF">
        <w:rPr>
          <w:rFonts w:ascii="Helvetica" w:hAnsi="Helvetica" w:cs="Helvetica"/>
          <w:color w:val="000000"/>
          <w:u w:val="single"/>
        </w:rPr>
        <w:t>dimm'd</w:t>
      </w:r>
      <w:r>
        <w:rPr>
          <w:rFonts w:ascii="Helvetica" w:hAnsi="Helvetica" w:cs="Helvetica"/>
          <w:color w:val="000000"/>
        </w:rPr>
        <w:t>: (D</w:t>
      </w:r>
      <w:r w:rsidRPr="00DB1CCF">
        <w:rPr>
          <w:rFonts w:ascii="Helvetica" w:hAnsi="Helvetica" w:cs="Helvetica"/>
          <w:color w:val="000000"/>
        </w:rPr>
        <w:t>)</w:t>
      </w:r>
    </w:p>
    <w:p w:rsidR="00E91658" w:rsidRPr="00DB1CCF" w:rsidRDefault="00E91658" w:rsidP="009A47F8">
      <w:pPr>
        <w:shd w:val="clear" w:color="auto" w:fill="FFFFFF"/>
        <w:spacing w:after="24" w:line="360" w:lineRule="atLeast"/>
        <w:ind w:left="720"/>
        <w:rPr>
          <w:rFonts w:ascii="Helvetica" w:hAnsi="Helvetica" w:cs="Helvetica"/>
          <w:color w:val="000000"/>
        </w:rPr>
      </w:pPr>
      <w:r w:rsidRPr="00DB1CCF">
        <w:rPr>
          <w:rFonts w:ascii="Helvetica" w:hAnsi="Helvetica" w:cs="Helvetica"/>
          <w:color w:val="000000"/>
        </w:rPr>
        <w:t xml:space="preserve">And every fair from fair sometime </w:t>
      </w:r>
      <w:r w:rsidRPr="00DB1CCF">
        <w:rPr>
          <w:rFonts w:ascii="Helvetica" w:hAnsi="Helvetica" w:cs="Helvetica"/>
          <w:b/>
          <w:bCs/>
          <w:color w:val="000000"/>
        </w:rPr>
        <w:t>declines</w:t>
      </w:r>
      <w:r>
        <w:rPr>
          <w:rFonts w:ascii="Helvetica" w:hAnsi="Helvetica" w:cs="Helvetica"/>
          <w:color w:val="000000"/>
        </w:rPr>
        <w:t>, (C</w:t>
      </w:r>
      <w:r w:rsidRPr="00DB1CCF">
        <w:rPr>
          <w:rFonts w:ascii="Helvetica" w:hAnsi="Helvetica" w:cs="Helvetica"/>
          <w:color w:val="000000"/>
        </w:rPr>
        <w:t>)</w:t>
      </w:r>
    </w:p>
    <w:p w:rsidR="00E91658" w:rsidRPr="00DB1CCF" w:rsidRDefault="00E91658" w:rsidP="009A47F8">
      <w:pPr>
        <w:shd w:val="clear" w:color="auto" w:fill="FFFFFF"/>
        <w:spacing w:after="24" w:line="360" w:lineRule="atLeast"/>
        <w:ind w:left="720"/>
        <w:rPr>
          <w:rFonts w:ascii="Helvetica" w:hAnsi="Helvetica" w:cs="Helvetica"/>
          <w:color w:val="000000"/>
        </w:rPr>
      </w:pPr>
      <w:r w:rsidRPr="00DB1CCF">
        <w:rPr>
          <w:rFonts w:ascii="Helvetica" w:hAnsi="Helvetica" w:cs="Helvetica"/>
          <w:color w:val="000000"/>
        </w:rPr>
        <w:t xml:space="preserve">By chance or nature's changing course </w:t>
      </w:r>
      <w:r w:rsidRPr="00DB1CCF">
        <w:rPr>
          <w:rFonts w:ascii="Helvetica" w:hAnsi="Helvetica" w:cs="Helvetica"/>
          <w:color w:val="000000"/>
          <w:u w:val="single"/>
        </w:rPr>
        <w:t>untrimm'd</w:t>
      </w:r>
      <w:r>
        <w:rPr>
          <w:rFonts w:ascii="Helvetica" w:hAnsi="Helvetica" w:cs="Helvetica"/>
          <w:color w:val="000000"/>
        </w:rPr>
        <w:t>: (D</w:t>
      </w:r>
      <w:r w:rsidRPr="00DB1CCF">
        <w:rPr>
          <w:rFonts w:ascii="Helvetica" w:hAnsi="Helvetica" w:cs="Helvetica"/>
          <w:color w:val="000000"/>
        </w:rPr>
        <w:t>)</w:t>
      </w:r>
    </w:p>
    <w:p w:rsidR="00E91658" w:rsidRPr="00DB1CCF" w:rsidRDefault="00E91658" w:rsidP="009A47F8">
      <w:pPr>
        <w:shd w:val="clear" w:color="auto" w:fill="FFFFFF"/>
        <w:spacing w:after="24" w:line="360" w:lineRule="atLeast"/>
        <w:ind w:left="720"/>
        <w:rPr>
          <w:rFonts w:ascii="Helvetica" w:hAnsi="Helvetica" w:cs="Helvetica"/>
          <w:color w:val="000000"/>
        </w:rPr>
      </w:pPr>
      <w:r w:rsidRPr="00DB1CCF">
        <w:rPr>
          <w:rFonts w:ascii="Helvetica" w:hAnsi="Helvetica" w:cs="Helvetica"/>
          <w:color w:val="000000"/>
        </w:rPr>
        <w:t xml:space="preserve">But thy eternal Summer shall not </w:t>
      </w:r>
      <w:r w:rsidRPr="00DB1CCF">
        <w:rPr>
          <w:rFonts w:ascii="Helvetica" w:hAnsi="Helvetica" w:cs="Helvetica"/>
          <w:b/>
          <w:bCs/>
          <w:color w:val="000000"/>
        </w:rPr>
        <w:t>fade</w:t>
      </w:r>
      <w:r>
        <w:rPr>
          <w:rFonts w:ascii="Helvetica" w:hAnsi="Helvetica" w:cs="Helvetica"/>
          <w:color w:val="000000"/>
        </w:rPr>
        <w:t xml:space="preserve"> (E</w:t>
      </w:r>
      <w:r w:rsidRPr="00DB1CCF">
        <w:rPr>
          <w:rFonts w:ascii="Helvetica" w:hAnsi="Helvetica" w:cs="Helvetica"/>
          <w:color w:val="000000"/>
        </w:rPr>
        <w:t>)</w:t>
      </w:r>
    </w:p>
    <w:p w:rsidR="00E91658" w:rsidRPr="00DB1CCF" w:rsidRDefault="00E91658" w:rsidP="009A47F8">
      <w:pPr>
        <w:shd w:val="clear" w:color="auto" w:fill="FFFFFF"/>
        <w:spacing w:after="24" w:line="360" w:lineRule="atLeast"/>
        <w:ind w:left="720"/>
        <w:rPr>
          <w:rFonts w:ascii="Helvetica" w:hAnsi="Helvetica" w:cs="Helvetica"/>
          <w:color w:val="000000"/>
        </w:rPr>
      </w:pPr>
      <w:r w:rsidRPr="00DB1CCF">
        <w:rPr>
          <w:rFonts w:ascii="Helvetica" w:hAnsi="Helvetica" w:cs="Helvetica"/>
          <w:color w:val="000000"/>
        </w:rPr>
        <w:t xml:space="preserve">Nor lose possession of that fair thou </w:t>
      </w:r>
      <w:r w:rsidRPr="00DB1CCF">
        <w:rPr>
          <w:rFonts w:ascii="Helvetica" w:hAnsi="Helvetica" w:cs="Helvetica"/>
          <w:color w:val="000000"/>
          <w:u w:val="single"/>
        </w:rPr>
        <w:t>owest</w:t>
      </w:r>
      <w:r>
        <w:rPr>
          <w:rFonts w:ascii="Helvetica" w:hAnsi="Helvetica" w:cs="Helvetica"/>
          <w:color w:val="000000"/>
        </w:rPr>
        <w:t>; (F</w:t>
      </w:r>
      <w:r w:rsidRPr="00DB1CCF">
        <w:rPr>
          <w:rFonts w:ascii="Helvetica" w:hAnsi="Helvetica" w:cs="Helvetica"/>
          <w:color w:val="000000"/>
        </w:rPr>
        <w:t>)</w:t>
      </w:r>
    </w:p>
    <w:p w:rsidR="00E91658" w:rsidRPr="00DB1CCF" w:rsidRDefault="00E91658" w:rsidP="009A47F8">
      <w:pPr>
        <w:shd w:val="clear" w:color="auto" w:fill="FFFFFF"/>
        <w:spacing w:after="24" w:line="360" w:lineRule="atLeast"/>
        <w:ind w:left="720"/>
        <w:rPr>
          <w:rFonts w:ascii="Helvetica" w:hAnsi="Helvetica" w:cs="Helvetica"/>
          <w:color w:val="000000"/>
        </w:rPr>
      </w:pPr>
      <w:r w:rsidRPr="00DB1CCF">
        <w:rPr>
          <w:rFonts w:ascii="Helvetica" w:hAnsi="Helvetica" w:cs="Helvetica"/>
          <w:color w:val="000000"/>
        </w:rPr>
        <w:t xml:space="preserve">Nor shall Death brag thou wanderest in his </w:t>
      </w:r>
      <w:r w:rsidRPr="00DB1CCF">
        <w:rPr>
          <w:rFonts w:ascii="Helvetica" w:hAnsi="Helvetica" w:cs="Helvetica"/>
          <w:b/>
          <w:bCs/>
          <w:color w:val="000000"/>
        </w:rPr>
        <w:t>shade</w:t>
      </w:r>
      <w:r>
        <w:rPr>
          <w:rFonts w:ascii="Helvetica" w:hAnsi="Helvetica" w:cs="Helvetica"/>
          <w:color w:val="000000"/>
        </w:rPr>
        <w:t>, (E</w:t>
      </w:r>
      <w:r w:rsidRPr="00DB1CCF">
        <w:rPr>
          <w:rFonts w:ascii="Helvetica" w:hAnsi="Helvetica" w:cs="Helvetica"/>
          <w:color w:val="000000"/>
        </w:rPr>
        <w:t>)</w:t>
      </w:r>
    </w:p>
    <w:p w:rsidR="00E91658" w:rsidRPr="00DB1CCF" w:rsidRDefault="00E91658" w:rsidP="009A47F8">
      <w:pPr>
        <w:shd w:val="clear" w:color="auto" w:fill="FFFFFF"/>
        <w:spacing w:before="48" w:after="120" w:line="360" w:lineRule="atLeast"/>
        <w:ind w:left="720"/>
        <w:rPr>
          <w:rFonts w:ascii="Helvetica" w:hAnsi="Helvetica" w:cs="Helvetica"/>
          <w:color w:val="000000"/>
        </w:rPr>
      </w:pPr>
      <w:r w:rsidRPr="00DB1CCF">
        <w:rPr>
          <w:rFonts w:ascii="Helvetica" w:hAnsi="Helvetica" w:cs="Helvetica"/>
          <w:color w:val="000000"/>
        </w:rPr>
        <w:t xml:space="preserve">When in eternal lines to time thou </w:t>
      </w:r>
      <w:r w:rsidRPr="00DB1CCF">
        <w:rPr>
          <w:rFonts w:ascii="Helvetica" w:hAnsi="Helvetica" w:cs="Helvetica"/>
          <w:color w:val="000000"/>
          <w:u w:val="single"/>
        </w:rPr>
        <w:t>growest</w:t>
      </w:r>
      <w:r>
        <w:rPr>
          <w:rFonts w:ascii="Helvetica" w:hAnsi="Helvetica" w:cs="Helvetica"/>
          <w:color w:val="000000"/>
        </w:rPr>
        <w:t>: (F</w:t>
      </w:r>
      <w:r w:rsidRPr="00DB1CCF">
        <w:rPr>
          <w:rFonts w:ascii="Helvetica" w:hAnsi="Helvetica" w:cs="Helvetica"/>
          <w:color w:val="000000"/>
        </w:rPr>
        <w:t>)</w:t>
      </w:r>
    </w:p>
    <w:p w:rsidR="00E91658" w:rsidRPr="00DB1CCF" w:rsidRDefault="00E91658" w:rsidP="009A47F8">
      <w:pPr>
        <w:shd w:val="clear" w:color="auto" w:fill="FFFFFF"/>
        <w:spacing w:after="24" w:line="360" w:lineRule="atLeast"/>
        <w:ind w:left="720"/>
        <w:rPr>
          <w:rFonts w:ascii="Helvetica" w:hAnsi="Helvetica" w:cs="Helvetica"/>
          <w:color w:val="000000"/>
        </w:rPr>
      </w:pPr>
      <w:r>
        <w:rPr>
          <w:noProof/>
          <w:lang w:eastAsia="ja-JP"/>
        </w:rPr>
        <w:pict>
          <v:shape id="Text Box 10" o:spid="_x0000_s1031" type="#_x0000_t202" style="position:absolute;left:0;text-align:left;margin-left:351pt;margin-top:10.8pt;width:91.4pt;height:1in;z-index:251661312;visibility:visible;mso-wrap-style:none" filled="f" stroked="f">
            <v:textbox>
              <w:txbxContent>
                <w:p w:rsidR="00E91658" w:rsidRDefault="00E91658" w:rsidP="009A47F8">
                  <w:r>
                    <w:t>Ending couplet</w:t>
                  </w:r>
                </w:p>
                <w:p w:rsidR="00E91658" w:rsidRDefault="00E91658" w:rsidP="009A47F8">
                  <w:r>
                    <w:t>(2 lines)</w:t>
                  </w:r>
                </w:p>
              </w:txbxContent>
            </v:textbox>
            <w10:wrap type="square"/>
          </v:shape>
        </w:pict>
      </w:r>
      <w:r>
        <w:rPr>
          <w:noProof/>
          <w:lang w:eastAsia="ja-JP"/>
        </w:rPr>
        <w:pict>
          <v:line id="Straight Connector 7" o:spid="_x0000_s1032" style="position:absolute;left:0;text-align:left;z-index:251658240;visibility:visible" from="342pt,10.8pt" to="342pt,37.8pt" strokecolor="#4f81bd" strokeweight="2pt">
            <v:shadow on="t" opacity="24903f" origin=",.5" offset="0,.55556mm"/>
          </v:line>
        </w:pict>
      </w:r>
      <w:r>
        <w:rPr>
          <w:noProof/>
          <w:lang w:eastAsia="ja-JP"/>
        </w:rPr>
        <w:pict>
          <v:line id="Straight Connector 6" o:spid="_x0000_s1033" style="position:absolute;left:0;text-align:left;z-index:251657216;visibility:visible" from="306pt,10.8pt" to="342pt,10.8pt" strokecolor="#4f81bd" strokeweight="2pt">
            <v:shadow on="t" opacity="24903f" origin=",.5" offset="0,.55556mm"/>
          </v:line>
        </w:pict>
      </w:r>
      <w:r w:rsidRPr="00DB1CCF">
        <w:rPr>
          <w:rFonts w:ascii="Helvetica" w:hAnsi="Helvetica" w:cs="Helvetica"/>
          <w:color w:val="000000"/>
        </w:rPr>
        <w:t xml:space="preserve">So long as men can breathe, or eyes can </w:t>
      </w:r>
      <w:r w:rsidRPr="00DB1CCF">
        <w:rPr>
          <w:rFonts w:ascii="Helvetica" w:hAnsi="Helvetica" w:cs="Helvetica"/>
          <w:b/>
          <w:bCs/>
          <w:color w:val="000000"/>
        </w:rPr>
        <w:t>see</w:t>
      </w:r>
      <w:r>
        <w:rPr>
          <w:rFonts w:ascii="Helvetica" w:hAnsi="Helvetica" w:cs="Helvetica"/>
          <w:color w:val="000000"/>
        </w:rPr>
        <w:t>, (G</w:t>
      </w:r>
      <w:r w:rsidRPr="00DB1CCF">
        <w:rPr>
          <w:rFonts w:ascii="Helvetica" w:hAnsi="Helvetica" w:cs="Helvetica"/>
          <w:color w:val="000000"/>
        </w:rPr>
        <w:t>)</w:t>
      </w:r>
    </w:p>
    <w:p w:rsidR="00E91658" w:rsidRPr="00DB1CCF" w:rsidRDefault="00E91658" w:rsidP="009A47F8">
      <w:pPr>
        <w:shd w:val="clear" w:color="auto" w:fill="FFFFFF"/>
        <w:spacing w:after="24" w:line="360" w:lineRule="atLeast"/>
        <w:ind w:left="720"/>
        <w:rPr>
          <w:rFonts w:ascii="Helvetica" w:hAnsi="Helvetica" w:cs="Helvetica"/>
          <w:color w:val="000000"/>
        </w:rPr>
      </w:pPr>
      <w:r>
        <w:rPr>
          <w:noProof/>
          <w:lang w:eastAsia="ja-JP"/>
        </w:rPr>
        <w:pict>
          <v:line id="Straight Connector 8" o:spid="_x0000_s1034" style="position:absolute;left:0;text-align:left;z-index:251659264;visibility:visible" from="297pt,9.6pt" to="297pt,9.6pt" strokecolor="#4f81bd" strokeweight="2pt">
            <v:shadow on="t" opacity="24903f" origin=",.5" offset="0,.55556mm"/>
          </v:line>
        </w:pict>
      </w:r>
      <w:r w:rsidRPr="00DB1CCF">
        <w:rPr>
          <w:rFonts w:ascii="Helvetica" w:hAnsi="Helvetica" w:cs="Helvetica"/>
          <w:color w:val="000000"/>
        </w:rPr>
        <w:t xml:space="preserve">So long lives this, and this gives life to </w:t>
      </w:r>
      <w:r w:rsidRPr="00DB1CCF">
        <w:rPr>
          <w:rFonts w:ascii="Helvetica" w:hAnsi="Helvetica" w:cs="Helvetica"/>
          <w:b/>
          <w:bCs/>
          <w:color w:val="000000"/>
        </w:rPr>
        <w:t>thee</w:t>
      </w:r>
      <w:r>
        <w:rPr>
          <w:rFonts w:ascii="Helvetica" w:hAnsi="Helvetica" w:cs="Helvetica"/>
          <w:color w:val="000000"/>
        </w:rPr>
        <w:t>. (G</w:t>
      </w:r>
      <w:r w:rsidRPr="00DB1CCF">
        <w:rPr>
          <w:rFonts w:ascii="Helvetica" w:hAnsi="Helvetica" w:cs="Helvetica"/>
          <w:color w:val="000000"/>
        </w:rPr>
        <w:t>)</w:t>
      </w:r>
    </w:p>
    <w:p w:rsidR="00E91658" w:rsidRPr="002770BD" w:rsidRDefault="00E91658" w:rsidP="009A47F8">
      <w:pPr>
        <w:ind w:left="5760"/>
        <w:rPr>
          <w:rFonts w:ascii="Times" w:hAnsi="Times" w:cs="Times"/>
        </w:rPr>
      </w:pPr>
      <w:r>
        <w:rPr>
          <w:noProof/>
          <w:lang w:eastAsia="ja-JP"/>
        </w:rPr>
        <w:pict>
          <v:line id="Straight Connector 9" o:spid="_x0000_s1035" style="position:absolute;left:0;text-align:left;z-index:251660288;visibility:visible" from="297pt,-.55pt" to="342pt,-.55pt" strokecolor="#4f81bd" strokeweight="2pt">
            <v:shadow on="t" opacity="24903f" origin=",.5" offset="0,.55556mm"/>
          </v:line>
        </w:pict>
      </w:r>
    </w:p>
    <w:p w:rsidR="00E91658" w:rsidRDefault="00E91658" w:rsidP="009A47F8">
      <w:pPr>
        <w:rPr>
          <w:rFonts w:cs="Times New Roman"/>
        </w:rPr>
      </w:pPr>
    </w:p>
    <w:p w:rsidR="00E91658" w:rsidRPr="002770BD" w:rsidRDefault="00E91658" w:rsidP="009A47F8">
      <w:pPr>
        <w:rPr>
          <w:i/>
          <w:iCs/>
        </w:rPr>
      </w:pPr>
      <w:r w:rsidRPr="002770BD">
        <w:rPr>
          <w:i/>
          <w:iCs/>
        </w:rPr>
        <w:t>In other words….</w:t>
      </w:r>
    </w:p>
    <w:p w:rsidR="00E91658" w:rsidRDefault="00E91658" w:rsidP="009A47F8">
      <w:pPr>
        <w:rPr>
          <w:rFonts w:cs="Times New Roman"/>
        </w:rPr>
      </w:pPr>
    </w:p>
    <w:p w:rsidR="00E91658" w:rsidRDefault="00E91658" w:rsidP="009A47F8">
      <w:r>
        <w:t xml:space="preserve">Okay boo, let’s put you up against a summer day? Who wins that contest, huh? </w:t>
      </w:r>
    </w:p>
    <w:p w:rsidR="00E91658" w:rsidRDefault="00E91658" w:rsidP="009A47F8"/>
    <w:p w:rsidR="00E91658" w:rsidRDefault="00E91658" w:rsidP="009A47F8">
      <w:r>
        <w:t xml:space="preserve">Well, to start with, you’re prettier and not as moody. </w:t>
      </w:r>
    </w:p>
    <w:p w:rsidR="00E91658" w:rsidRDefault="00E91658" w:rsidP="009A47F8"/>
    <w:p w:rsidR="00E91658" w:rsidRDefault="00E91658" w:rsidP="009A47F8">
      <w:r>
        <w:t xml:space="preserve">I mean, nature ain’t so perfect. </w:t>
      </w:r>
    </w:p>
    <w:p w:rsidR="00E91658" w:rsidRDefault="00E91658" w:rsidP="009A47F8"/>
    <w:p w:rsidR="00E91658" w:rsidRDefault="00E91658" w:rsidP="009A47F8">
      <w:r>
        <w:t xml:space="preserve">Summer can get windy or too hot or too cloudy. </w:t>
      </w:r>
    </w:p>
    <w:p w:rsidR="00E91658" w:rsidRDefault="00E91658" w:rsidP="009A47F8"/>
    <w:p w:rsidR="00E91658" w:rsidRDefault="00E91658" w:rsidP="009A47F8">
      <w:r>
        <w:t xml:space="preserve">Downright unpleasant at times, you know. </w:t>
      </w:r>
    </w:p>
    <w:p w:rsidR="00E91658" w:rsidRDefault="00E91658" w:rsidP="009A47F8"/>
    <w:p w:rsidR="00E91658" w:rsidRDefault="00E91658" w:rsidP="009A47F8">
      <w:r>
        <w:t>And then, of course, summer always ends up being a bummer ’cause it ends..</w:t>
      </w:r>
    </w:p>
    <w:p w:rsidR="00E91658" w:rsidRDefault="00E91658" w:rsidP="009A47F8"/>
    <w:p w:rsidR="00E91658" w:rsidRDefault="00E91658" w:rsidP="009A47F8">
      <w:r>
        <w:t>But your fineness will never fade; even when you die it will survive</w:t>
      </w:r>
    </w:p>
    <w:p w:rsidR="00E91658" w:rsidRDefault="00E91658" w:rsidP="009A47F8"/>
    <w:p w:rsidR="00E91658" w:rsidRDefault="00E91658" w:rsidP="009A47F8">
      <w:r>
        <w:t>As long as men have eyes to see and read, you’ll live on in this poem.</w:t>
      </w:r>
    </w:p>
    <w:p w:rsidR="00E91658" w:rsidRDefault="00E91658" w:rsidP="009A47F8"/>
    <w:p w:rsidR="00E91658" w:rsidRDefault="00E91658">
      <w:pPr>
        <w:rPr>
          <w:rFonts w:cs="Times New Roman"/>
        </w:rPr>
      </w:pPr>
    </w:p>
    <w:sectPr w:rsidR="00E91658" w:rsidSect="007746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characterSpacingControl w:val="doNotCompress"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A47F8"/>
    <w:rsid w:val="001822DA"/>
    <w:rsid w:val="00235FCC"/>
    <w:rsid w:val="002770BD"/>
    <w:rsid w:val="0077469E"/>
    <w:rsid w:val="007D1F45"/>
    <w:rsid w:val="00920F38"/>
    <w:rsid w:val="009A47F8"/>
    <w:rsid w:val="00DB1CCF"/>
    <w:rsid w:val="00E916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MS ??" w:hAnsi="Cambria" w:cs="Times New Roman"/>
        <w:sz w:val="22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47F8"/>
    <w:rPr>
      <w:rFonts w:cs="Cambria"/>
      <w:sz w:val="24"/>
      <w:szCs w:val="24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3</Pages>
  <Words>456</Words>
  <Characters>2601</Characters>
  <Application>Microsoft Office Outlook</Application>
  <DocSecurity>0</DocSecurity>
  <Lines>0</Lines>
  <Paragraphs>0</Paragraphs>
  <ScaleCrop>false</ScaleCrop>
  <Company>Loyola Marymount University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</dc:title>
  <dc:subject/>
  <dc:creator>Maggie Jones</dc:creator>
  <cp:keywords/>
  <dc:description/>
  <cp:lastModifiedBy>ruthmorris</cp:lastModifiedBy>
  <cp:revision>2</cp:revision>
  <dcterms:created xsi:type="dcterms:W3CDTF">2014-05-02T21:53:00Z</dcterms:created>
  <dcterms:modified xsi:type="dcterms:W3CDTF">2014-05-02T21:53:00Z</dcterms:modified>
</cp:coreProperties>
</file>