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2D" w:rsidRPr="001D5B11" w:rsidRDefault="00B90C2D" w:rsidP="00134056">
      <w:pPr>
        <w:ind w:firstLine="720"/>
        <w:jc w:val="center"/>
        <w:rPr>
          <w:sz w:val="22"/>
          <w:szCs w:val="22"/>
        </w:rPr>
      </w:pPr>
      <w:r w:rsidRPr="001D5B11">
        <w:rPr>
          <w:sz w:val="22"/>
          <w:szCs w:val="22"/>
        </w:rPr>
        <w:t xml:space="preserve">                                          </w:t>
      </w:r>
      <w:r w:rsidRPr="001D5B11">
        <w:rPr>
          <w:sz w:val="22"/>
          <w:szCs w:val="22"/>
        </w:rPr>
        <w:tab/>
      </w:r>
      <w:r w:rsidRPr="001D5B11">
        <w:rPr>
          <w:sz w:val="22"/>
          <w:szCs w:val="22"/>
        </w:rPr>
        <w:tab/>
      </w:r>
      <w:r w:rsidRPr="001D5B11">
        <w:rPr>
          <w:sz w:val="22"/>
          <w:szCs w:val="22"/>
        </w:rPr>
        <w:tab/>
        <w:t>Name:</w:t>
      </w:r>
    </w:p>
    <w:p w:rsidR="00B90C2D" w:rsidRPr="001D5B11" w:rsidRDefault="00B90C2D" w:rsidP="0013405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D5B11">
        <w:rPr>
          <w:sz w:val="22"/>
          <w:szCs w:val="22"/>
        </w:rPr>
        <w:t>Period:</w:t>
      </w:r>
    </w:p>
    <w:p w:rsidR="00B90C2D" w:rsidRPr="001D5B11" w:rsidRDefault="00B90C2D" w:rsidP="001D5B11">
      <w:pPr>
        <w:ind w:left="4320"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</w:t>
      </w:r>
      <w:r w:rsidRPr="001D5B11">
        <w:rPr>
          <w:sz w:val="22"/>
          <w:szCs w:val="22"/>
        </w:rPr>
        <w:t>Date:</w:t>
      </w:r>
    </w:p>
    <w:p w:rsidR="00B90C2D" w:rsidRPr="00D34436" w:rsidRDefault="00B90C2D" w:rsidP="00D34436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</w:t>
      </w:r>
      <w:bookmarkStart w:id="0" w:name="_GoBack"/>
      <w:bookmarkEnd w:id="0"/>
      <w:r w:rsidRPr="00D34436">
        <w:rPr>
          <w:sz w:val="22"/>
          <w:szCs w:val="22"/>
        </w:rPr>
        <w:t>“Portraits of Reconciliation” T-Chart</w:t>
      </w:r>
    </w:p>
    <w:p w:rsidR="00B90C2D" w:rsidRDefault="00B90C2D" w:rsidP="00134056">
      <w:pPr>
        <w:ind w:firstLine="720"/>
        <w:rPr>
          <w:rFonts w:cs="Times New Roman"/>
          <w:b/>
          <w:bCs/>
          <w:sz w:val="22"/>
          <w:szCs w:val="22"/>
        </w:rPr>
      </w:pPr>
    </w:p>
    <w:p w:rsidR="00B90C2D" w:rsidRPr="00D34436" w:rsidRDefault="00B90C2D" w:rsidP="00134056">
      <w:pPr>
        <w:ind w:firstLine="720"/>
        <w:rPr>
          <w:rFonts w:cs="Times New Roman"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Perpetrators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Victims</w:t>
      </w:r>
    </w:p>
    <w:tbl>
      <w:tblPr>
        <w:tblW w:w="89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539"/>
        <w:gridCol w:w="4379"/>
      </w:tblGrid>
      <w:tr w:rsidR="00B90C2D" w:rsidRPr="00F22C63">
        <w:trPr>
          <w:trHeight w:val="248"/>
        </w:trPr>
        <w:tc>
          <w:tcPr>
            <w:tcW w:w="4539" w:type="dxa"/>
          </w:tcPr>
          <w:p w:rsidR="00B90C2D" w:rsidRPr="00F22C63" w:rsidRDefault="00B90C2D" w:rsidP="00134056">
            <w:pPr>
              <w:rPr>
                <w:sz w:val="22"/>
                <w:szCs w:val="22"/>
              </w:rPr>
            </w:pPr>
            <w:r w:rsidRPr="00F22C63">
              <w:rPr>
                <w:sz w:val="22"/>
                <w:szCs w:val="22"/>
              </w:rPr>
              <w:t>How do the perpetrators seek forgiveness?</w:t>
            </w:r>
          </w:p>
        </w:tc>
        <w:tc>
          <w:tcPr>
            <w:tcW w:w="4379" w:type="dxa"/>
          </w:tcPr>
          <w:p w:rsidR="00B90C2D" w:rsidRPr="00F22C63" w:rsidRDefault="00B90C2D" w:rsidP="00F22C63">
            <w:pPr>
              <w:tabs>
                <w:tab w:val="left" w:pos="940"/>
              </w:tabs>
              <w:rPr>
                <w:sz w:val="22"/>
                <w:szCs w:val="22"/>
              </w:rPr>
            </w:pPr>
            <w:r w:rsidRPr="00F22C63">
              <w:rPr>
                <w:sz w:val="22"/>
                <w:szCs w:val="22"/>
              </w:rPr>
              <w:t>How do the victims give forgiveness?</w:t>
            </w:r>
          </w:p>
        </w:tc>
      </w:tr>
      <w:tr w:rsidR="00B90C2D" w:rsidRPr="00F22C63">
        <w:trPr>
          <w:trHeight w:val="8958"/>
        </w:trPr>
        <w:tc>
          <w:tcPr>
            <w:tcW w:w="4539" w:type="dxa"/>
          </w:tcPr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  <w:r>
              <w:rPr>
                <w:noProof/>
                <w:lang w:eastAsia="ja-JP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margin-left:3.6pt;margin-top:23.6pt;width:216.15pt;height:1in;z-index:251656192;visibility:visible;mso-wrap-style:none" filled="f" stroked="f">
                  <v:textbox>
                    <w:txbxContent>
                      <w:p w:rsidR="00B90C2D" w:rsidRDefault="00B90C2D">
                        <w:r>
                          <w:t>Why do the perpetrators seek forgiveness?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rPr>
                <w:noProof/>
                <w:lang w:eastAsia="ja-JP"/>
              </w:rPr>
              <w:pict>
                <v:rect id="Rectangle 3" o:spid="_x0000_s1027" style="position:absolute;margin-left:12.6pt;margin-top:23.6pt;width:238.75pt;height:45pt;z-index:251655168;visibility:visible;v-text-anchor:middle" wrapcoords="-68 -360 -68 21240 21668 21240 21668 -360 -68 -360" filled="f">
                  <v:shadow on="t" opacity="22937f" origin=",.5" offset="0,.63889mm"/>
                  <w10:wrap type="through"/>
                </v:rect>
              </w:pict>
            </w: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4379" w:type="dxa"/>
          </w:tcPr>
          <w:p w:rsidR="00B90C2D" w:rsidRPr="00F22C63" w:rsidRDefault="00B90C2D" w:rsidP="00134056">
            <w:pPr>
              <w:rPr>
                <w:rFonts w:cs="Times New Roman"/>
                <w:sz w:val="22"/>
                <w:szCs w:val="22"/>
              </w:rPr>
            </w:pPr>
            <w:r>
              <w:rPr>
                <w:noProof/>
                <w:lang w:eastAsia="ja-JP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" o:spid="_x0000_s1028" type="#_x0000_t32" style="position:absolute;margin-left:-2.8pt;margin-top:452.6pt;width:0;height:45.05pt;z-index:251659264;visibility:visible;mso-position-horizontal-relative:text;mso-position-vertical-relative:text" strokecolor="#4f81bd" strokeweight="2pt">
                  <v:stroke endarrow="open"/>
                  <v:shadow on="t" opacity="24903f" origin=",.5" offset="0,.55556mm"/>
                </v:shape>
              </w:pict>
            </w:r>
            <w:r>
              <w:rPr>
                <w:noProof/>
                <w:lang w:eastAsia="ja-JP"/>
              </w:rPr>
              <w:pict>
                <v:shape id="Text Box 6" o:spid="_x0000_s1029" type="#_x0000_t202" style="position:absolute;margin-left:6.15pt;margin-top:191.6pt;width:156.7pt;height:1in;z-index:251658240;visibility:visible;mso-wrap-style:none;mso-position-horizontal-relative:text;mso-position-vertical-relative:text" filled="f" stroked="f">
                  <v:textbox>
                    <w:txbxContent>
                      <w:p w:rsidR="00B90C2D" w:rsidRDefault="00B90C2D">
                        <w:r>
                          <w:t>Why do the victims forgive?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rPr>
                <w:noProof/>
                <w:lang w:eastAsia="ja-JP"/>
              </w:rPr>
              <w:pict>
                <v:rect id="Rectangle 5" o:spid="_x0000_s1030" style="position:absolute;margin-left:-2.8pt;margin-top:191.6pt;width:195.95pt;height:45pt;z-index:251657216;visibility:visible;mso-position-horizontal-relative:text;mso-position-vertical-relative:text;v-text-anchor:middle" wrapcoords="-83 -360 -83 21240 21683 21240 21683 -360 -83 -360" filled="f">
                  <v:shadow on="t" opacity="22937f" origin=",.5" offset="0,.63889mm"/>
                  <w10:wrap type="through"/>
                </v:rect>
              </w:pict>
            </w:r>
          </w:p>
        </w:tc>
      </w:tr>
    </w:tbl>
    <w:tbl>
      <w:tblPr>
        <w:tblpPr w:leftFromText="180" w:rightFromText="180" w:vertAnchor="page" w:horzAnchor="page" w:tblpX="1189" w:tblpY="13141"/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088"/>
      </w:tblGrid>
      <w:tr w:rsidR="00B90C2D" w:rsidRPr="00F22C63">
        <w:trPr>
          <w:trHeight w:val="238"/>
        </w:trPr>
        <w:tc>
          <w:tcPr>
            <w:tcW w:w="10088" w:type="dxa"/>
          </w:tcPr>
          <w:p w:rsidR="00B90C2D" w:rsidRPr="00F22C63" w:rsidRDefault="00B90C2D" w:rsidP="00F22C63">
            <w:pPr>
              <w:jc w:val="center"/>
              <w:rPr>
                <w:sz w:val="22"/>
                <w:szCs w:val="22"/>
              </w:rPr>
            </w:pPr>
            <w:r w:rsidRPr="00F22C63">
              <w:rPr>
                <w:sz w:val="22"/>
                <w:szCs w:val="22"/>
              </w:rPr>
              <w:t>What does this teach us about people and the power of forgiveness?</w:t>
            </w:r>
          </w:p>
        </w:tc>
      </w:tr>
      <w:tr w:rsidR="00B90C2D" w:rsidRPr="00F22C63">
        <w:trPr>
          <w:trHeight w:val="1037"/>
        </w:trPr>
        <w:tc>
          <w:tcPr>
            <w:tcW w:w="10088" w:type="dxa"/>
          </w:tcPr>
          <w:p w:rsidR="00B90C2D" w:rsidRPr="00F22C63" w:rsidRDefault="00B90C2D" w:rsidP="00F22C63">
            <w:pPr>
              <w:jc w:val="right"/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F22C63">
            <w:pPr>
              <w:jc w:val="right"/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F22C63">
            <w:pPr>
              <w:rPr>
                <w:rFonts w:cs="Times New Roman"/>
                <w:sz w:val="22"/>
                <w:szCs w:val="22"/>
              </w:rPr>
            </w:pPr>
          </w:p>
          <w:p w:rsidR="00B90C2D" w:rsidRPr="00F22C63" w:rsidRDefault="00B90C2D" w:rsidP="00F22C63">
            <w:pPr>
              <w:rPr>
                <w:rFonts w:cs="Times New Roman"/>
                <w:sz w:val="22"/>
                <w:szCs w:val="22"/>
              </w:rPr>
            </w:pPr>
          </w:p>
        </w:tc>
      </w:tr>
    </w:tbl>
    <w:p w:rsidR="00B90C2D" w:rsidRPr="001D5B11" w:rsidRDefault="00B90C2D" w:rsidP="00134056">
      <w:pPr>
        <w:ind w:firstLine="720"/>
        <w:rPr>
          <w:rFonts w:cs="Times New Roman"/>
          <w:sz w:val="22"/>
          <w:szCs w:val="22"/>
        </w:rPr>
      </w:pPr>
    </w:p>
    <w:p w:rsidR="00B90C2D" w:rsidRPr="001D5B11" w:rsidRDefault="00B90C2D" w:rsidP="00134056">
      <w:pPr>
        <w:jc w:val="right"/>
        <w:rPr>
          <w:rFonts w:cs="Times New Roman"/>
          <w:sz w:val="22"/>
          <w:szCs w:val="22"/>
        </w:rPr>
      </w:pPr>
      <w:r>
        <w:rPr>
          <w:noProof/>
          <w:lang w:eastAsia="ja-JP"/>
        </w:rPr>
        <w:pict>
          <v:shape id="Text Box 8" o:spid="_x0000_s1031" type="#_x0000_t202" style="position:absolute;left:0;text-align:left;margin-left:-17.95pt;margin-top:99.55pt;width:513pt;height:1in;z-index:251660288;visibility:visible" filled="f" stroked="f">
            <v:textbox>
              <w:txbxContent>
                <w:p w:rsidR="00B90C2D" w:rsidRDefault="00B90C2D">
                  <w:pPr>
                    <w:rPr>
                      <w:rFonts w:cs="Times New Roman"/>
                    </w:rPr>
                  </w:pPr>
                </w:p>
                <w:p w:rsidR="00B90C2D" w:rsidRPr="00D34436" w:rsidRDefault="00B90C2D">
                  <w:pPr>
                    <w:rPr>
                      <w:sz w:val="22"/>
                      <w:szCs w:val="22"/>
                    </w:rPr>
                  </w:pPr>
                  <w:r w:rsidRPr="00D34436">
                    <w:rPr>
                      <w:sz w:val="22"/>
                      <w:szCs w:val="22"/>
                    </w:rPr>
                    <w:t>Why is it important to forgive?</w:t>
                  </w:r>
                </w:p>
                <w:p w:rsidR="00B90C2D" w:rsidRDefault="00B90C2D">
                  <w:r>
                    <w:t>________________________________________________________________________________________________________________</w:t>
                  </w:r>
                </w:p>
              </w:txbxContent>
            </v:textbox>
            <w10:wrap type="square"/>
          </v:shape>
        </w:pict>
      </w:r>
    </w:p>
    <w:sectPr w:rsidR="00B90C2D" w:rsidRPr="001D5B11" w:rsidSect="00D344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4056"/>
    <w:rsid w:val="00057B59"/>
    <w:rsid w:val="00134056"/>
    <w:rsid w:val="001822DA"/>
    <w:rsid w:val="001D5B11"/>
    <w:rsid w:val="00976C29"/>
    <w:rsid w:val="00B90C2D"/>
    <w:rsid w:val="00D34436"/>
    <w:rsid w:val="00D956CC"/>
    <w:rsid w:val="00F22C63"/>
    <w:rsid w:val="00F51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B59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4056"/>
    <w:rPr>
      <w:rFonts w:cs="Cambr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59</Words>
  <Characters>342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</dc:title>
  <dc:subject/>
  <dc:creator>Maggie Jones</dc:creator>
  <cp:keywords/>
  <dc:description/>
  <cp:lastModifiedBy>ruthmorris</cp:lastModifiedBy>
  <cp:revision>2</cp:revision>
  <dcterms:created xsi:type="dcterms:W3CDTF">2014-04-17T20:08:00Z</dcterms:created>
  <dcterms:modified xsi:type="dcterms:W3CDTF">2014-04-17T20:08:00Z</dcterms:modified>
</cp:coreProperties>
</file>