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1C34" w:rsidRDefault="004E1C34">
      <w:r>
        <w:t xml:space="preserve">                     </w:t>
      </w:r>
    </w:p>
    <w:p w:rsidR="004E1C34" w:rsidRDefault="004E1C34"/>
    <w:p w:rsidR="004E1C34" w:rsidRDefault="004E1C34"/>
    <w:p w:rsidR="004E1C34" w:rsidRDefault="004E1C34">
      <w:r>
        <w:t xml:space="preserve">                </w:t>
      </w:r>
      <w:r w:rsidRPr="006B617E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" o:spid="_x0000_i1025" type="#_x0000_t75" alt="http://www.biologyjunction.com/heart_cross_section.gif" style="width:337.5pt;height:323.25pt;visibility:visible">
            <v:imagedata r:id="rId4" o:title=""/>
          </v:shape>
        </w:pict>
      </w:r>
      <w:r>
        <w:t xml:space="preserve">          </w:t>
      </w:r>
    </w:p>
    <w:sectPr w:rsidR="004E1C34" w:rsidSect="00C75A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97"/>
  <w:embedSystemFonts/>
  <w:defaultTabStop w:val="720"/>
  <w:characterSpacingControl w:val="doNotCompress"/>
  <w:doNotValidateAgainstSchema/>
  <w:doNotDemarcateInvalidXml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A3058"/>
    <w:rsid w:val="00073064"/>
    <w:rsid w:val="0008766F"/>
    <w:rsid w:val="002E78E1"/>
    <w:rsid w:val="004E1C34"/>
    <w:rsid w:val="006B617E"/>
    <w:rsid w:val="00AA3058"/>
    <w:rsid w:val="00C75A30"/>
    <w:rsid w:val="00CD74BA"/>
    <w:rsid w:val="00F30A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5A30"/>
    <w:pPr>
      <w:spacing w:after="200" w:line="276" w:lineRule="auto"/>
    </w:pPr>
    <w:rPr>
      <w:rFonts w:cs="Calibri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AA30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305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1</Pages>
  <Words>7</Words>
  <Characters>45</Characters>
  <Application>Microsoft Office Outlook</Application>
  <DocSecurity>0</DocSecurity>
  <Lines>0</Lines>
  <Paragraphs>0</Paragraphs>
  <ScaleCrop>false</ScaleCrop>
  <Company>cvas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</dc:title>
  <dc:subject/>
  <dc:creator>leggiog</dc:creator>
  <cp:keywords/>
  <dc:description/>
  <cp:lastModifiedBy>Gloria</cp:lastModifiedBy>
  <cp:revision>2</cp:revision>
  <cp:lastPrinted>2012-09-18T20:58:00Z</cp:lastPrinted>
  <dcterms:created xsi:type="dcterms:W3CDTF">2013-07-15T00:50:00Z</dcterms:created>
  <dcterms:modified xsi:type="dcterms:W3CDTF">2013-07-15T00:50:00Z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37708350</vt:i4>
  </property>
</Properties>
</file>