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4B7" w:rsidRPr="004D1788" w:rsidRDefault="008754B7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Where are English-Language Speakers Distributed?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1</w:t>
      </w:r>
    </w:p>
    <w:p w:rsidR="008754B7" w:rsidRPr="00CD66A3" w:rsidRDefault="008754B7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145-152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8754B7" w:rsidRPr="0001337D" w:rsidTr="004D1788">
        <w:trPr>
          <w:trHeight w:val="2285"/>
        </w:trPr>
        <w:tc>
          <w:tcPr>
            <w:tcW w:w="1980" w:type="dxa"/>
          </w:tcPr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 Colonies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4D1788">
        <w:trPr>
          <w:trHeight w:val="3797"/>
        </w:trPr>
        <w:tc>
          <w:tcPr>
            <w:tcW w:w="198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Origin of English in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England</w:t>
                </w:r>
              </w:smartTag>
            </w:smartTag>
          </w:p>
          <w:p w:rsidR="008754B7" w:rsidRDefault="008754B7" w:rsidP="001414F6">
            <w:pPr>
              <w:numPr>
                <w:ilvl w:val="0"/>
                <w:numId w:val="3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German Invasion</w:t>
            </w:r>
          </w:p>
          <w:p w:rsidR="008754B7" w:rsidRPr="0001337D" w:rsidRDefault="008754B7" w:rsidP="001414F6">
            <w:pPr>
              <w:numPr>
                <w:ilvl w:val="0"/>
                <w:numId w:val="3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Norman Invasion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6266F7">
        <w:tc>
          <w:tcPr>
            <w:tcW w:w="1980" w:type="dxa"/>
          </w:tcPr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Dialects of English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6266F7">
        <w:trPr>
          <w:trHeight w:val="1655"/>
        </w:trPr>
        <w:tc>
          <w:tcPr>
            <w:tcW w:w="1980" w:type="dxa"/>
          </w:tcPr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Differences between British and American English</w:t>
            </w:r>
          </w:p>
          <w:p w:rsidR="008754B7" w:rsidRDefault="008754B7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-Vocabulary and spelling</w:t>
            </w:r>
          </w:p>
          <w:p w:rsidR="008754B7" w:rsidRDefault="008754B7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-pronounciation</w:t>
            </w: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6266F7">
        <w:trPr>
          <w:trHeight w:val="1655"/>
        </w:trPr>
        <w:tc>
          <w:tcPr>
            <w:tcW w:w="1980" w:type="dxa"/>
          </w:tcPr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Dialects in the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United States</w:t>
                </w:r>
              </w:smartTag>
            </w:smartTag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-East</w:t>
            </w: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-Pronunciation differences</w:t>
            </w: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8754B7" w:rsidRPr="00F27EB9" w:rsidRDefault="008754B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</w:p>
    <w:sectPr w:rsidR="008754B7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4B7" w:rsidRDefault="008754B7" w:rsidP="00CD66A3">
      <w:pPr>
        <w:spacing w:after="0" w:line="240" w:lineRule="auto"/>
      </w:pPr>
      <w:r>
        <w:separator/>
      </w:r>
    </w:p>
  </w:endnote>
  <w:endnote w:type="continuationSeparator" w:id="0">
    <w:p w:rsidR="008754B7" w:rsidRDefault="008754B7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4B7" w:rsidRDefault="008754B7" w:rsidP="00CD66A3">
      <w:pPr>
        <w:spacing w:after="0" w:line="240" w:lineRule="auto"/>
      </w:pPr>
      <w:r>
        <w:separator/>
      </w:r>
    </w:p>
  </w:footnote>
  <w:footnote w:type="continuationSeparator" w:id="0">
    <w:p w:rsidR="008754B7" w:rsidRDefault="008754B7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4B7" w:rsidRDefault="008754B7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8754B7" w:rsidRDefault="008754B7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8754B7" w:rsidRDefault="008754B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10474"/>
    <w:rsid w:val="0083374B"/>
    <w:rsid w:val="008754B7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64</Words>
  <Characters>370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cp:lastPrinted>2010-10-10T19:30:00Z</cp:lastPrinted>
  <dcterms:created xsi:type="dcterms:W3CDTF">2010-12-17T20:41:00Z</dcterms:created>
  <dcterms:modified xsi:type="dcterms:W3CDTF">2010-12-17T20:41:00Z</dcterms:modified>
</cp:coreProperties>
</file>