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4D1" w:rsidRDefault="002314D1" w:rsidP="00A077CF">
      <w:pPr>
        <w:ind w:left="6480"/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 xml:space="preserve">Name:  </w:t>
      </w:r>
    </w:p>
    <w:p w:rsidR="002314D1" w:rsidRDefault="002314D1" w:rsidP="00A077CF">
      <w:pPr>
        <w:ind w:left="6480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ab/>
        <w:t xml:space="preserve">     Period: </w:t>
      </w:r>
    </w:p>
    <w:p w:rsidR="002314D1" w:rsidRPr="00A077CF" w:rsidRDefault="002314D1" w:rsidP="00A077CF">
      <w:pPr>
        <w:ind w:left="6480"/>
        <w:rPr>
          <w:rFonts w:ascii="Century Schoolbook" w:hAnsi="Century Schoolbook"/>
          <w:b/>
          <w:sz w:val="28"/>
          <w:szCs w:val="28"/>
        </w:rPr>
      </w:pPr>
      <w:r w:rsidRPr="00A077CF">
        <w:rPr>
          <w:rFonts w:ascii="Century Schoolbook" w:hAnsi="Century Schoolbook"/>
          <w:b/>
          <w:sz w:val="28"/>
          <w:szCs w:val="28"/>
        </w:rPr>
        <w:tab/>
        <w:t xml:space="preserve">      </w:t>
      </w:r>
    </w:p>
    <w:p w:rsidR="002314D1" w:rsidRPr="00A077CF" w:rsidRDefault="002314D1" w:rsidP="00A077CF">
      <w:pPr>
        <w:jc w:val="center"/>
        <w:rPr>
          <w:rFonts w:ascii="Century Schoolbook" w:hAnsi="Century Schoolbook"/>
          <w:b/>
          <w:sz w:val="28"/>
          <w:szCs w:val="28"/>
          <w:u w:val="single"/>
        </w:rPr>
      </w:pPr>
      <w:r w:rsidRPr="00A077CF">
        <w:rPr>
          <w:rFonts w:ascii="Century Schoolbook" w:hAnsi="Century Schoolbook"/>
          <w:b/>
          <w:sz w:val="28"/>
          <w:szCs w:val="28"/>
          <w:u w:val="single"/>
        </w:rPr>
        <w:t>Day of the Dead Quiz</w:t>
      </w: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  <w:r w:rsidRPr="00A077CF">
        <w:rPr>
          <w:rFonts w:ascii="Century Schoolbook" w:hAnsi="Century Schoolbook"/>
          <w:sz w:val="28"/>
          <w:szCs w:val="28"/>
        </w:rPr>
        <w:t>1. On what date is the Day of the Dead celebrated?</w:t>
      </w: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  <w:r w:rsidRPr="00A077CF">
        <w:rPr>
          <w:rFonts w:ascii="Century Schoolbook" w:hAnsi="Century Schoolbook"/>
          <w:sz w:val="28"/>
          <w:szCs w:val="28"/>
        </w:rPr>
        <w:t>2. Day of the Dead is what in Spanish?</w:t>
      </w: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  <w:r w:rsidRPr="00A077CF">
        <w:rPr>
          <w:rFonts w:ascii="Century Schoolbook" w:hAnsi="Century Schoolbook"/>
          <w:sz w:val="28"/>
          <w:szCs w:val="28"/>
        </w:rPr>
        <w:t>3. What are sugar skulls?</w:t>
      </w: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  <w:r w:rsidRPr="00A077CF">
        <w:rPr>
          <w:rFonts w:ascii="Century Schoolbook" w:hAnsi="Century Schoolbook"/>
          <w:sz w:val="28"/>
          <w:szCs w:val="28"/>
        </w:rPr>
        <w:t>4. What is the purpose of the Day of the Dead?</w:t>
      </w: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  <w:r w:rsidRPr="00A077CF">
        <w:rPr>
          <w:rFonts w:ascii="Century Schoolbook" w:hAnsi="Century Schoolbook"/>
          <w:sz w:val="28"/>
          <w:szCs w:val="28"/>
        </w:rPr>
        <w:t>5. List two of the Mexican traditions that occur during Day of the Dead.</w:t>
      </w: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  <w:r w:rsidRPr="00A077CF">
        <w:rPr>
          <w:rFonts w:ascii="Century Schoolbook" w:hAnsi="Century Schoolbook"/>
          <w:sz w:val="28"/>
          <w:szCs w:val="28"/>
        </w:rPr>
        <w:t>6. What flower is tied with Day of the dead?</w:t>
      </w:r>
    </w:p>
    <w:p w:rsidR="002314D1" w:rsidRPr="00A077CF" w:rsidRDefault="002314D1">
      <w:pPr>
        <w:rPr>
          <w:rFonts w:ascii="Century Schoolbook" w:hAnsi="Century Schoolbook"/>
          <w:sz w:val="28"/>
          <w:szCs w:val="28"/>
        </w:rPr>
      </w:pPr>
    </w:p>
    <w:sectPr w:rsidR="002314D1" w:rsidRPr="00A077CF" w:rsidSect="009A71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77CF"/>
    <w:rsid w:val="002314D1"/>
    <w:rsid w:val="00752853"/>
    <w:rsid w:val="009A7147"/>
    <w:rsid w:val="00A043AD"/>
    <w:rsid w:val="00A077CF"/>
    <w:rsid w:val="00BF6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7147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51</Words>
  <Characters>294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 </dc:title>
  <dc:subject/>
  <dc:creator>Marisa</dc:creator>
  <cp:keywords/>
  <dc:description/>
  <cp:lastModifiedBy>custom</cp:lastModifiedBy>
  <cp:revision>2</cp:revision>
  <cp:lastPrinted>2011-11-03T14:22:00Z</cp:lastPrinted>
  <dcterms:created xsi:type="dcterms:W3CDTF">2011-11-03T14:22:00Z</dcterms:created>
  <dcterms:modified xsi:type="dcterms:W3CDTF">2011-11-03T14:22:00Z</dcterms:modified>
</cp:coreProperties>
</file>