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9D6" w:rsidRDefault="00D169D6">
      <w:pPr>
        <w:rPr>
          <w:b/>
          <w:sz w:val="32"/>
          <w:szCs w:val="32"/>
        </w:rPr>
      </w:pPr>
      <w:r w:rsidRPr="00283550">
        <w:rPr>
          <w:b/>
          <w:sz w:val="32"/>
          <w:szCs w:val="32"/>
        </w:rPr>
        <w:t>Essay Pre-Writing First Steps:</w:t>
      </w:r>
    </w:p>
    <w:p w:rsidR="00D169D6" w:rsidRDefault="00D169D6" w:rsidP="00463DF3">
      <w:pPr>
        <w:spacing w:after="0"/>
        <w:rPr>
          <w:rFonts w:ascii="Arial" w:hAnsi="Arial" w:cs="Arial"/>
          <w:sz w:val="24"/>
          <w:szCs w:val="24"/>
        </w:rPr>
      </w:pPr>
    </w:p>
    <w:p w:rsidR="00D169D6" w:rsidRDefault="00D169D6" w:rsidP="00463D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Prompt: Should juveniles accused of violent crimes be tried and sentenced as adults?  Why or why not?</w:t>
      </w:r>
    </w:p>
    <w:p w:rsidR="00D169D6" w:rsidRDefault="00D169D6" w:rsidP="00463DF3">
      <w:pPr>
        <w:spacing w:after="0"/>
        <w:rPr>
          <w:rFonts w:ascii="Arial" w:hAnsi="Arial" w:cs="Arial"/>
          <w:b/>
          <w:sz w:val="24"/>
          <w:szCs w:val="24"/>
        </w:rPr>
      </w:pPr>
    </w:p>
    <w:p w:rsidR="00D169D6" w:rsidRPr="00283550" w:rsidRDefault="00D169D6">
      <w:pPr>
        <w:rPr>
          <w:sz w:val="32"/>
          <w:szCs w:val="32"/>
        </w:rPr>
      </w:pPr>
      <w:r w:rsidRPr="00283550">
        <w:rPr>
          <w:sz w:val="32"/>
          <w:szCs w:val="32"/>
        </w:rPr>
        <w:t>1. Parse the Prompt by creating a Do/What/How Chart</w:t>
      </w:r>
    </w:p>
    <w:p w:rsidR="00D169D6" w:rsidRDefault="00D169D6">
      <w:pPr>
        <w:rPr>
          <w:sz w:val="32"/>
          <w:szCs w:val="32"/>
        </w:rPr>
      </w:pPr>
      <w:r w:rsidRPr="00283550">
        <w:rPr>
          <w:sz w:val="32"/>
          <w:szCs w:val="32"/>
        </w:rPr>
        <w:t xml:space="preserve">2. Decide on your stance on the issue </w:t>
      </w:r>
      <w:r>
        <w:rPr>
          <w:sz w:val="32"/>
          <w:szCs w:val="32"/>
        </w:rPr>
        <w:t xml:space="preserve">(your answer to the prompt) </w:t>
      </w:r>
      <w:r w:rsidRPr="00283550">
        <w:rPr>
          <w:sz w:val="32"/>
          <w:szCs w:val="32"/>
        </w:rPr>
        <w:t>– and stick to it!</w:t>
      </w:r>
    </w:p>
    <w:p w:rsidR="00D169D6" w:rsidRDefault="00D169D6" w:rsidP="00257394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Should we try juveniles in the adult court system?</w:t>
      </w:r>
    </w:p>
    <w:p w:rsidR="00D169D6" w:rsidRDefault="00D169D6" w:rsidP="00257394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Should we try juveniles in the juvenile system?</w:t>
      </w:r>
    </w:p>
    <w:p w:rsidR="00D169D6" w:rsidRDefault="00D169D6" w:rsidP="00257394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Should we come up with a solution based on the severity of the crime and/or the age? </w:t>
      </w:r>
    </w:p>
    <w:p w:rsidR="00D169D6" w:rsidRPr="00257394" w:rsidRDefault="00D169D6" w:rsidP="00257394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Some examples: You might decide that all juveniles should be tried as juveniles no matter what the crime, </w:t>
      </w:r>
      <w:r w:rsidRPr="00C3127F">
        <w:rPr>
          <w:sz w:val="32"/>
          <w:szCs w:val="32"/>
          <w:u w:val="single"/>
        </w:rPr>
        <w:t>or</w:t>
      </w:r>
      <w:r>
        <w:rPr>
          <w:sz w:val="32"/>
          <w:szCs w:val="32"/>
        </w:rPr>
        <w:t xml:space="preserve"> you might assert that juveniles over the age of X should be tried as adults if they commit murder, </w:t>
      </w:r>
      <w:r w:rsidRPr="00C3127F">
        <w:rPr>
          <w:sz w:val="32"/>
          <w:szCs w:val="32"/>
          <w:u w:val="single"/>
        </w:rPr>
        <w:t>or</w:t>
      </w:r>
      <w:r>
        <w:rPr>
          <w:sz w:val="32"/>
          <w:szCs w:val="32"/>
        </w:rPr>
        <w:t xml:space="preserve"> you might decide that all juveniles should be tried in the adult system if they commit a heinous crime (murder, rape, armed robbery, etc.) </w:t>
      </w:r>
    </w:p>
    <w:p w:rsidR="00D169D6" w:rsidRPr="00283550" w:rsidRDefault="00D169D6" w:rsidP="00126993">
      <w:pPr>
        <w:rPr>
          <w:sz w:val="32"/>
          <w:szCs w:val="32"/>
        </w:rPr>
      </w:pPr>
      <w:r w:rsidRPr="00283550">
        <w:rPr>
          <w:sz w:val="32"/>
          <w:szCs w:val="32"/>
        </w:rPr>
        <w:t>3. Pick 2 “Big Reasons” that support your stance (</w:t>
      </w:r>
      <w:r>
        <w:rPr>
          <w:sz w:val="32"/>
          <w:szCs w:val="32"/>
        </w:rPr>
        <w:t>must be able to find</w:t>
      </w:r>
      <w:r w:rsidRPr="00283550">
        <w:rPr>
          <w:sz w:val="32"/>
          <w:szCs w:val="32"/>
        </w:rPr>
        <w:t xml:space="preserve"> textual evidence</w:t>
      </w:r>
      <w:r>
        <w:rPr>
          <w:sz w:val="32"/>
          <w:szCs w:val="32"/>
        </w:rPr>
        <w:t xml:space="preserve"> as support</w:t>
      </w:r>
      <w:r w:rsidRPr="00283550">
        <w:rPr>
          <w:sz w:val="32"/>
          <w:szCs w:val="32"/>
        </w:rPr>
        <w:t>)</w:t>
      </w:r>
    </w:p>
    <w:p w:rsidR="00D169D6" w:rsidRPr="00283550" w:rsidRDefault="00D169D6" w:rsidP="00126993">
      <w:pPr>
        <w:rPr>
          <w:sz w:val="32"/>
          <w:szCs w:val="32"/>
        </w:rPr>
      </w:pPr>
      <w:r w:rsidRPr="00283550">
        <w:rPr>
          <w:sz w:val="32"/>
          <w:szCs w:val="32"/>
        </w:rPr>
        <w:t>4. Pick 1 “Big Objection” to your stance (for your counter-argument)</w:t>
      </w:r>
    </w:p>
    <w:p w:rsidR="00D169D6" w:rsidRDefault="00D169D6">
      <w:pPr>
        <w:rPr>
          <w:sz w:val="32"/>
          <w:szCs w:val="32"/>
        </w:rPr>
      </w:pPr>
    </w:p>
    <w:p w:rsidR="00D169D6" w:rsidRDefault="00D169D6">
      <w:pPr>
        <w:rPr>
          <w:sz w:val="32"/>
          <w:szCs w:val="32"/>
        </w:rPr>
      </w:pPr>
      <w:r>
        <w:rPr>
          <w:sz w:val="32"/>
          <w:szCs w:val="32"/>
        </w:rPr>
        <w:t xml:space="preserve">5. </w:t>
      </w:r>
      <w:r w:rsidRPr="007B50B9">
        <w:rPr>
          <w:b/>
          <w:sz w:val="32"/>
          <w:szCs w:val="32"/>
        </w:rPr>
        <w:t xml:space="preserve">Formulate you THESIS using the following </w:t>
      </w:r>
      <w:r>
        <w:rPr>
          <w:b/>
          <w:sz w:val="32"/>
          <w:szCs w:val="32"/>
        </w:rPr>
        <w:t xml:space="preserve">basic </w:t>
      </w:r>
      <w:r w:rsidRPr="007B50B9">
        <w:rPr>
          <w:b/>
          <w:sz w:val="32"/>
          <w:szCs w:val="32"/>
        </w:rPr>
        <w:t>frame</w:t>
      </w:r>
      <w:r>
        <w:rPr>
          <w:sz w:val="32"/>
          <w:szCs w:val="32"/>
        </w:rPr>
        <w:t>:</w:t>
      </w:r>
    </w:p>
    <w:p w:rsidR="00D169D6" w:rsidRDefault="00D169D6">
      <w:pPr>
        <w:rPr>
          <w:sz w:val="32"/>
          <w:szCs w:val="32"/>
        </w:rPr>
      </w:pPr>
      <w:r>
        <w:rPr>
          <w:sz w:val="32"/>
          <w:szCs w:val="32"/>
        </w:rPr>
        <w:t>(Acknowledgement of Counter argument), (Your argument), (Two reasons why).</w:t>
      </w:r>
    </w:p>
    <w:p w:rsidR="00D169D6" w:rsidRPr="00DB79A1" w:rsidRDefault="00D169D6">
      <w:pPr>
        <w:rPr>
          <w:b/>
          <w:sz w:val="32"/>
          <w:szCs w:val="32"/>
        </w:rPr>
      </w:pPr>
      <w:bookmarkStart w:id="0" w:name="_GoBack"/>
      <w:bookmarkEnd w:id="0"/>
      <w:r w:rsidRPr="00DB79A1">
        <w:rPr>
          <w:b/>
          <w:sz w:val="32"/>
          <w:szCs w:val="32"/>
        </w:rPr>
        <w:t>Further frame help (if needed):</w:t>
      </w:r>
    </w:p>
    <w:p w:rsidR="00D169D6" w:rsidRPr="00283550" w:rsidRDefault="00D169D6">
      <w:pPr>
        <w:rPr>
          <w:sz w:val="32"/>
          <w:szCs w:val="32"/>
        </w:rPr>
      </w:pPr>
      <w:r>
        <w:rPr>
          <w:sz w:val="32"/>
          <w:szCs w:val="32"/>
        </w:rPr>
        <w:t xml:space="preserve">Although many people in the </w:t>
      </w:r>
      <w:smartTag w:uri="urn:schemas-microsoft-com:office:smarttags" w:element="country-region">
        <w:smartTag w:uri="urn:schemas-microsoft-com:office:smarttags" w:element="place">
          <w:r>
            <w:rPr>
              <w:sz w:val="32"/>
              <w:szCs w:val="32"/>
            </w:rPr>
            <w:t>United States</w:t>
          </w:r>
        </w:smartTag>
      </w:smartTag>
      <w:r>
        <w:rPr>
          <w:sz w:val="32"/>
          <w:szCs w:val="32"/>
        </w:rPr>
        <w:t xml:space="preserve"> (favor/believe/think) ___, it is (more appropriate/more in-line with current research) to ___ because ___ and ___.  </w:t>
      </w:r>
    </w:p>
    <w:p w:rsidR="00D169D6" w:rsidRPr="00283550" w:rsidRDefault="00D169D6">
      <w:pPr>
        <w:rPr>
          <w:sz w:val="32"/>
          <w:szCs w:val="32"/>
        </w:rPr>
      </w:pPr>
    </w:p>
    <w:sectPr w:rsidR="00D169D6" w:rsidRPr="00283550" w:rsidSect="00610E3F">
      <w:pgSz w:w="12240" w:h="15840"/>
      <w:pgMar w:top="720" w:right="720" w:bottom="720" w:left="1440" w:header="720" w:footer="720" w:gutter="0"/>
      <w:cols w:space="720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56CE6"/>
    <w:multiLevelType w:val="hybridMultilevel"/>
    <w:tmpl w:val="2132F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31293A"/>
    <w:multiLevelType w:val="hybridMultilevel"/>
    <w:tmpl w:val="7F9C1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6F82"/>
    <w:rsid w:val="00126993"/>
    <w:rsid w:val="00183C8B"/>
    <w:rsid w:val="001A708B"/>
    <w:rsid w:val="00257394"/>
    <w:rsid w:val="00272263"/>
    <w:rsid w:val="00283550"/>
    <w:rsid w:val="00353F9F"/>
    <w:rsid w:val="00415D15"/>
    <w:rsid w:val="00463DF3"/>
    <w:rsid w:val="004C26CF"/>
    <w:rsid w:val="00553D1D"/>
    <w:rsid w:val="005A148B"/>
    <w:rsid w:val="00610E3F"/>
    <w:rsid w:val="00756CE6"/>
    <w:rsid w:val="00795E35"/>
    <w:rsid w:val="007B50B9"/>
    <w:rsid w:val="00A206A9"/>
    <w:rsid w:val="00A82046"/>
    <w:rsid w:val="00C0779B"/>
    <w:rsid w:val="00C3127F"/>
    <w:rsid w:val="00C66F82"/>
    <w:rsid w:val="00D169D6"/>
    <w:rsid w:val="00D317CD"/>
    <w:rsid w:val="00D704A5"/>
    <w:rsid w:val="00DB79A1"/>
    <w:rsid w:val="00E96F7F"/>
    <w:rsid w:val="00F16C2B"/>
    <w:rsid w:val="00FE3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E35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269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700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310</TotalTime>
  <Pages>2</Pages>
  <Words>194</Words>
  <Characters>1108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infosys</dc:creator>
  <cp:keywords/>
  <dc:description/>
  <cp:lastModifiedBy>szoratti</cp:lastModifiedBy>
  <cp:revision>10</cp:revision>
  <dcterms:created xsi:type="dcterms:W3CDTF">2012-01-23T15:48:00Z</dcterms:created>
  <dcterms:modified xsi:type="dcterms:W3CDTF">2013-01-24T16:34:00Z</dcterms:modified>
</cp:coreProperties>
</file>