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1A5" w:rsidRDefault="00CD41A5" w:rsidP="00B07035">
      <w:pPr>
        <w:jc w:val="right"/>
        <w:rPr>
          <w:b/>
          <w:bCs/>
        </w:rPr>
      </w:pPr>
      <w:r>
        <w:rPr>
          <w:b/>
          <w:bCs/>
        </w:rPr>
        <w:t>Name _____________________Period ____</w:t>
      </w:r>
    </w:p>
    <w:p w:rsidR="00CD41A5" w:rsidRPr="00B07035" w:rsidRDefault="00CD41A5" w:rsidP="00B07035">
      <w:pPr>
        <w:jc w:val="center"/>
        <w:rPr>
          <w:b/>
          <w:bCs/>
          <w:sz w:val="32"/>
          <w:szCs w:val="32"/>
        </w:rPr>
      </w:pPr>
      <w:r w:rsidRPr="00B07035">
        <w:rPr>
          <w:b/>
          <w:bCs/>
          <w:sz w:val="32"/>
          <w:szCs w:val="32"/>
        </w:rPr>
        <w:t>Compare &amp; Contrast World Revolutions</w:t>
      </w:r>
    </w:p>
    <w:p w:rsidR="00CD41A5" w:rsidRDefault="00CD41A5" w:rsidP="008F6268">
      <w:pPr>
        <w:rPr>
          <w:b/>
          <w:bCs/>
        </w:rPr>
      </w:pPr>
      <w:r>
        <w:rPr>
          <w:b/>
          <w:bCs/>
        </w:rPr>
        <w:t xml:space="preserve">Directions: Compare and contrast the Glorious Revolution of </w:t>
      </w:r>
      <w:smartTag w:uri="urn:schemas-microsoft-com:office:smarttags" w:element="country-region">
        <w:smartTag w:uri="urn:schemas-microsoft-com:office:smarttags" w:element="place">
          <w:r>
            <w:rPr>
              <w:b/>
              <w:bCs/>
            </w:rPr>
            <w:t>England</w:t>
          </w:r>
        </w:smartTag>
      </w:smartTag>
      <w:r>
        <w:rPr>
          <w:b/>
          <w:bCs/>
        </w:rPr>
        <w:t xml:space="preserve">, the American Revolution, and the French Revolution. HINT: Write about their causes and effects, especially on the political ideals of self-government and individual liberty. </w:t>
      </w:r>
    </w:p>
    <w:p w:rsidR="00CD41A5" w:rsidRDefault="00CD41A5" w:rsidP="008F6268">
      <w:pPr>
        <w:rPr>
          <w:b/>
          <w:bCs/>
        </w:rPr>
      </w:pPr>
      <w:r>
        <w:rPr>
          <w:b/>
          <w:bCs/>
        </w:rPr>
        <w:t>Use the Chart below to help you organize your thoughts.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2"/>
        <w:gridCol w:w="2337"/>
        <w:gridCol w:w="2338"/>
        <w:gridCol w:w="2338"/>
      </w:tblGrid>
      <w:tr w:rsidR="00CD41A5" w:rsidRPr="00135460" w:rsidTr="006F3264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7" w:type="dxa"/>
            <w:shd w:val="clear" w:color="auto" w:fill="E6E6E6"/>
          </w:tcPr>
          <w:p w:rsidR="00CD41A5" w:rsidRPr="006F3264" w:rsidRDefault="00CD41A5" w:rsidP="00135460">
            <w:pPr>
              <w:spacing w:after="0" w:line="240" w:lineRule="auto"/>
              <w:jc w:val="center"/>
              <w:rPr>
                <w:b/>
              </w:rPr>
            </w:pPr>
            <w:r w:rsidRPr="006F3264">
              <w:rPr>
                <w:b/>
              </w:rPr>
              <w:t xml:space="preserve">Glorious Revolution </w:t>
            </w:r>
          </w:p>
        </w:tc>
        <w:tc>
          <w:tcPr>
            <w:tcW w:w="2338" w:type="dxa"/>
            <w:shd w:val="clear" w:color="auto" w:fill="E6E6E6"/>
          </w:tcPr>
          <w:p w:rsidR="00CD41A5" w:rsidRPr="006F3264" w:rsidRDefault="00CD41A5" w:rsidP="00135460">
            <w:pPr>
              <w:spacing w:after="0" w:line="240" w:lineRule="auto"/>
              <w:jc w:val="center"/>
              <w:rPr>
                <w:b/>
              </w:rPr>
            </w:pPr>
            <w:r w:rsidRPr="006F3264">
              <w:rPr>
                <w:b/>
              </w:rPr>
              <w:t>American Revolution</w:t>
            </w:r>
          </w:p>
        </w:tc>
        <w:tc>
          <w:tcPr>
            <w:tcW w:w="2338" w:type="dxa"/>
            <w:shd w:val="clear" w:color="auto" w:fill="E6E6E6"/>
          </w:tcPr>
          <w:p w:rsidR="00CD41A5" w:rsidRPr="006F3264" w:rsidRDefault="00CD41A5" w:rsidP="00135460">
            <w:pPr>
              <w:spacing w:after="0" w:line="240" w:lineRule="auto"/>
              <w:jc w:val="center"/>
              <w:rPr>
                <w:b/>
              </w:rPr>
            </w:pPr>
            <w:r w:rsidRPr="006F3264">
              <w:rPr>
                <w:b/>
              </w:rPr>
              <w:t>French Revolution</w:t>
            </w: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Causes: At least 3</w:t>
            </w: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1.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2.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3.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1.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2.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3.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1.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2.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3.</w:t>
            </w: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Document(s)</w:t>
            </w:r>
          </w:p>
          <w:p w:rsidR="00CD41A5" w:rsidRPr="00135460" w:rsidRDefault="00CD41A5" w:rsidP="00135460">
            <w:pPr>
              <w:spacing w:after="0" w:line="240" w:lineRule="auto"/>
            </w:pPr>
            <w:r w:rsidRPr="00135460">
              <w:t>Produced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Leaders</w:t>
            </w: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Effects</w:t>
            </w: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 w:rsidRPr="00135460">
              <w:t>Form of government created</w:t>
            </w: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</w:tr>
      <w:tr w:rsidR="00CD41A5" w:rsidRPr="00135460" w:rsidTr="00135460">
        <w:tc>
          <w:tcPr>
            <w:tcW w:w="1952" w:type="dxa"/>
          </w:tcPr>
          <w:p w:rsidR="00CD41A5" w:rsidRPr="00135460" w:rsidRDefault="00CD41A5" w:rsidP="00135460">
            <w:pPr>
              <w:spacing w:after="0" w:line="240" w:lineRule="auto"/>
            </w:pPr>
            <w:r>
              <w:t>What was unique about this revolution?</w:t>
            </w: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7" w:type="dxa"/>
          </w:tcPr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  <w:tc>
          <w:tcPr>
            <w:tcW w:w="2338" w:type="dxa"/>
          </w:tcPr>
          <w:p w:rsidR="00CD41A5" w:rsidRPr="00135460" w:rsidRDefault="00CD41A5" w:rsidP="00135460">
            <w:pPr>
              <w:spacing w:after="0" w:line="240" w:lineRule="auto"/>
            </w:pPr>
          </w:p>
        </w:tc>
      </w:tr>
    </w:tbl>
    <w:p w:rsidR="00CD41A5" w:rsidRDefault="00CD41A5" w:rsidP="00527A34">
      <w:pPr>
        <w:jc w:val="center"/>
      </w:pPr>
    </w:p>
    <w:p w:rsidR="00CD41A5" w:rsidRDefault="00CD41A5" w:rsidP="00527A34">
      <w:pPr>
        <w:jc w:val="center"/>
      </w:pPr>
    </w:p>
    <w:p w:rsidR="00CD41A5" w:rsidRDefault="00CD41A5" w:rsidP="00527A34">
      <w:pPr>
        <w:jc w:val="center"/>
      </w:pPr>
    </w:p>
    <w:p w:rsidR="00CD41A5" w:rsidRPr="00A459C7" w:rsidRDefault="00CD41A5" w:rsidP="00527A34">
      <w:pPr>
        <w:jc w:val="center"/>
        <w:rPr>
          <w:b/>
          <w:sz w:val="32"/>
          <w:szCs w:val="32"/>
        </w:rPr>
      </w:pPr>
      <w:r w:rsidRPr="00A459C7">
        <w:rPr>
          <w:b/>
          <w:sz w:val="32"/>
          <w:szCs w:val="32"/>
        </w:rPr>
        <w:t>Compare &amp; Contrast World Revolutions</w:t>
      </w:r>
    </w:p>
    <w:p w:rsidR="00CD41A5" w:rsidRPr="00746B1A" w:rsidRDefault="00CD41A5" w:rsidP="00B07035">
      <w:pPr>
        <w:rPr>
          <w:b/>
          <w:sz w:val="24"/>
          <w:szCs w:val="24"/>
        </w:rPr>
      </w:pPr>
      <w:r w:rsidRPr="00746B1A">
        <w:rPr>
          <w:b/>
          <w:sz w:val="24"/>
          <w:szCs w:val="24"/>
        </w:rPr>
        <w:t xml:space="preserve">Directions: Complete the sentence frames below. </w:t>
      </w:r>
    </w:p>
    <w:p w:rsidR="00CD41A5" w:rsidRPr="00746B1A" w:rsidRDefault="00CD41A5" w:rsidP="00527A34">
      <w:pPr>
        <w:rPr>
          <w:sz w:val="24"/>
          <w:szCs w:val="24"/>
        </w:rPr>
      </w:pPr>
      <w:r w:rsidRPr="00746B1A">
        <w:rPr>
          <w:sz w:val="24"/>
          <w:szCs w:val="24"/>
        </w:rPr>
        <w:t>A comparison of the ______________________, the _______________________, and the ____________________________ reveals ________________________________________</w:t>
      </w:r>
      <w:r>
        <w:rPr>
          <w:sz w:val="24"/>
          <w:szCs w:val="24"/>
        </w:rPr>
        <w:t>___</w:t>
      </w:r>
    </w:p>
    <w:p w:rsidR="00CD41A5" w:rsidRPr="00746B1A" w:rsidRDefault="00CD41A5" w:rsidP="00527A34">
      <w:pPr>
        <w:rPr>
          <w:sz w:val="24"/>
          <w:szCs w:val="24"/>
        </w:rPr>
      </w:pPr>
      <w:r w:rsidRPr="00746B1A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_______________________________.</w:t>
      </w:r>
    </w:p>
    <w:p w:rsidR="00CD41A5" w:rsidRPr="00746B1A" w:rsidRDefault="00CD41A5" w:rsidP="00527A34">
      <w:pPr>
        <w:rPr>
          <w:sz w:val="24"/>
          <w:szCs w:val="24"/>
        </w:rPr>
      </w:pPr>
    </w:p>
    <w:p w:rsidR="00CD41A5" w:rsidRDefault="00CD41A5">
      <w:pPr>
        <w:rPr>
          <w:sz w:val="24"/>
          <w:szCs w:val="24"/>
        </w:rPr>
      </w:pPr>
      <w:r w:rsidRPr="00746B1A">
        <w:rPr>
          <w:sz w:val="24"/>
          <w:szCs w:val="24"/>
        </w:rPr>
        <w:t xml:space="preserve">One similarity between the three revolutions </w:t>
      </w:r>
      <w:r>
        <w:rPr>
          <w:sz w:val="24"/>
          <w:szCs w:val="24"/>
        </w:rPr>
        <w:t xml:space="preserve">is </w:t>
      </w:r>
      <w:r w:rsidRPr="00746B1A"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</w:t>
      </w:r>
    </w:p>
    <w:p w:rsidR="00CD41A5" w:rsidRDefault="00CD41A5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_____________________________________________________________________________.</w:t>
      </w:r>
    </w:p>
    <w:p w:rsidR="00CD41A5" w:rsidRPr="00746B1A" w:rsidRDefault="00CD41A5">
      <w:pPr>
        <w:rPr>
          <w:sz w:val="24"/>
          <w:szCs w:val="24"/>
        </w:rPr>
      </w:pPr>
      <w:r>
        <w:rPr>
          <w:sz w:val="24"/>
          <w:szCs w:val="24"/>
        </w:rPr>
        <w:t>Another similarity is _____________________________________________________________</w:t>
      </w:r>
    </w:p>
    <w:p w:rsidR="00CD41A5" w:rsidRPr="00746B1A" w:rsidRDefault="00CD41A5">
      <w:pPr>
        <w:rPr>
          <w:sz w:val="24"/>
          <w:szCs w:val="24"/>
        </w:rPr>
      </w:pPr>
      <w:r w:rsidRPr="00746B1A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_______________________________.</w:t>
      </w:r>
    </w:p>
    <w:p w:rsidR="00CD41A5" w:rsidRPr="00746B1A" w:rsidRDefault="00CD41A5">
      <w:pPr>
        <w:rPr>
          <w:sz w:val="24"/>
          <w:szCs w:val="24"/>
        </w:rPr>
      </w:pPr>
      <w:r w:rsidRPr="00746B1A">
        <w:rPr>
          <w:sz w:val="24"/>
          <w:szCs w:val="24"/>
        </w:rPr>
        <w:t>One difference between the three is ___________________________________</w:t>
      </w:r>
      <w:r>
        <w:rPr>
          <w:sz w:val="24"/>
          <w:szCs w:val="24"/>
        </w:rPr>
        <w:t>_____________</w:t>
      </w:r>
    </w:p>
    <w:p w:rsidR="00CD41A5" w:rsidRPr="00746B1A" w:rsidRDefault="00CD41A5" w:rsidP="000D7AE9">
      <w:pPr>
        <w:rPr>
          <w:sz w:val="24"/>
          <w:szCs w:val="24"/>
        </w:rPr>
      </w:pPr>
      <w:r w:rsidRPr="00746B1A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_______________________________.</w:t>
      </w:r>
      <w:r w:rsidRPr="00746B1A">
        <w:rPr>
          <w:sz w:val="24"/>
          <w:szCs w:val="24"/>
        </w:rPr>
        <w:t xml:space="preserve"> </w:t>
      </w:r>
    </w:p>
    <w:p w:rsidR="00CD41A5" w:rsidRDefault="00CD41A5" w:rsidP="000D7AE9">
      <w:pPr>
        <w:rPr>
          <w:sz w:val="24"/>
          <w:szCs w:val="24"/>
        </w:rPr>
      </w:pPr>
      <w:r w:rsidRPr="00746B1A">
        <w:rPr>
          <w:sz w:val="24"/>
          <w:szCs w:val="24"/>
        </w:rPr>
        <w:t>Another difference</w:t>
      </w:r>
      <w:r>
        <w:rPr>
          <w:sz w:val="24"/>
          <w:szCs w:val="24"/>
        </w:rPr>
        <w:t xml:space="preserve"> is ____________________________________________________________</w:t>
      </w:r>
    </w:p>
    <w:p w:rsidR="00CD41A5" w:rsidRPr="00746B1A" w:rsidRDefault="00CD41A5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_____________________________________________________________________________.</w:t>
      </w:r>
    </w:p>
    <w:p w:rsidR="00CD41A5" w:rsidRDefault="00CD41A5" w:rsidP="006F3264">
      <w:pPr>
        <w:pStyle w:val="NormalWeb"/>
        <w:spacing w:before="0" w:beforeAutospacing="0" w:after="0" w:afterAutospacing="0"/>
        <w:rPr>
          <w:rFonts w:ascii="Calibri" w:hAnsi="Calibri"/>
          <w:b/>
          <w:bCs/>
        </w:rPr>
      </w:pPr>
      <w:r w:rsidRPr="006F3264">
        <w:rPr>
          <w:rFonts w:ascii="Calibri" w:hAnsi="Calibri"/>
          <w:b/>
          <w:bCs/>
          <w:u w:val="single"/>
        </w:rPr>
        <w:t>Essential Question</w:t>
      </w:r>
      <w:r>
        <w:rPr>
          <w:rFonts w:ascii="Calibri" w:hAnsi="Calibri"/>
          <w:b/>
          <w:bCs/>
        </w:rPr>
        <w:t>: Explain the</w:t>
      </w:r>
      <w:r w:rsidRPr="006F3264">
        <w:rPr>
          <w:rFonts w:ascii="Calibri" w:hAnsi="Calibri"/>
          <w:b/>
          <w:bCs/>
        </w:rPr>
        <w:t xml:space="preserve"> enduring effects worldwide on the political expectations for self-gov</w:t>
      </w:r>
      <w:r>
        <w:rPr>
          <w:rFonts w:ascii="Calibri" w:hAnsi="Calibri"/>
          <w:b/>
          <w:bCs/>
        </w:rPr>
        <w:t xml:space="preserve">ernment and individual liberty of </w:t>
      </w:r>
      <w:r w:rsidRPr="006F3264">
        <w:rPr>
          <w:rFonts w:ascii="Calibri" w:hAnsi="Calibri"/>
          <w:b/>
          <w:bCs/>
        </w:rPr>
        <w:t xml:space="preserve">the Glorious Revolution of </w:t>
      </w:r>
      <w:smartTag w:uri="urn:schemas-microsoft-com:office:smarttags" w:element="country-region">
        <w:smartTag w:uri="urn:schemas-microsoft-com:office:smarttags" w:element="place">
          <w:r w:rsidRPr="006F3264">
            <w:rPr>
              <w:rFonts w:ascii="Calibri" w:hAnsi="Calibri"/>
              <w:b/>
              <w:bCs/>
            </w:rPr>
            <w:t>England</w:t>
          </w:r>
        </w:smartTag>
      </w:smartTag>
      <w:r w:rsidRPr="006F3264">
        <w:rPr>
          <w:rFonts w:ascii="Calibri" w:hAnsi="Calibri"/>
          <w:b/>
          <w:bCs/>
        </w:rPr>
        <w:t xml:space="preserve">, the American Revolution, and the French </w:t>
      </w:r>
      <w:r>
        <w:rPr>
          <w:rFonts w:ascii="Calibri" w:hAnsi="Calibri"/>
          <w:b/>
          <w:bCs/>
        </w:rPr>
        <w:t>Revolution.</w:t>
      </w:r>
    </w:p>
    <w:p w:rsidR="00CD41A5" w:rsidRDefault="00CD41A5" w:rsidP="006F3264">
      <w:pPr>
        <w:pStyle w:val="NormalWeb"/>
        <w:spacing w:before="0" w:beforeAutospacing="0" w:after="0" w:afterAutospacing="0" w:line="360" w:lineRule="auto"/>
        <w:rPr>
          <w:rFonts w:ascii="Calibri" w:hAnsi="Calibri"/>
          <w:bCs/>
        </w:rPr>
      </w:pPr>
      <w:r w:rsidRPr="006F3264">
        <w:rPr>
          <w:rFonts w:ascii="Calibri" w:hAnsi="Calibri"/>
          <w:bCs/>
        </w:rPr>
        <w:t>_____________________________</w:t>
      </w:r>
      <w:r>
        <w:rPr>
          <w:rFonts w:ascii="Calibri" w:hAnsi="Calibri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D41A5" w:rsidRPr="006F3264" w:rsidRDefault="00CD41A5" w:rsidP="006F3264">
      <w:pPr>
        <w:pStyle w:val="NormalWeb"/>
        <w:spacing w:before="0" w:beforeAutospacing="0" w:after="0" w:afterAutospacing="0" w:line="360" w:lineRule="auto"/>
        <w:rPr>
          <w:rFonts w:ascii="Calibri" w:hAnsi="Calibri"/>
          <w:bCs/>
        </w:rPr>
      </w:pPr>
      <w:r>
        <w:t>______________________________________________________________________________</w:t>
      </w:r>
    </w:p>
    <w:sectPr w:rsidR="00CD41A5" w:rsidRPr="006F3264" w:rsidSect="000405C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1A5" w:rsidRDefault="00CD41A5" w:rsidP="00EE37FF">
      <w:pPr>
        <w:spacing w:after="0" w:line="240" w:lineRule="auto"/>
      </w:pPr>
      <w:r>
        <w:separator/>
      </w:r>
    </w:p>
  </w:endnote>
  <w:endnote w:type="continuationSeparator" w:id="0">
    <w:p w:rsidR="00CD41A5" w:rsidRDefault="00CD41A5" w:rsidP="00EE3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1A5" w:rsidRDefault="00CD41A5">
    <w:pPr>
      <w:pStyle w:val="Footer"/>
    </w:pPr>
  </w:p>
  <w:p w:rsidR="00CD41A5" w:rsidRDefault="00CD41A5">
    <w:pPr>
      <w:pStyle w:val="Footer"/>
    </w:pPr>
  </w:p>
  <w:p w:rsidR="00CD41A5" w:rsidRDefault="00CD41A5">
    <w:pPr>
      <w:pStyle w:val="Footer"/>
    </w:pPr>
  </w:p>
  <w:p w:rsidR="00CD41A5" w:rsidRDefault="00CD41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1A5" w:rsidRDefault="00CD41A5" w:rsidP="00EE37FF">
      <w:pPr>
        <w:spacing w:after="0" w:line="240" w:lineRule="auto"/>
      </w:pPr>
      <w:r>
        <w:separator/>
      </w:r>
    </w:p>
  </w:footnote>
  <w:footnote w:type="continuationSeparator" w:id="0">
    <w:p w:rsidR="00CD41A5" w:rsidRDefault="00CD41A5" w:rsidP="00EE37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6268"/>
    <w:rsid w:val="000405C0"/>
    <w:rsid w:val="00097E2A"/>
    <w:rsid w:val="000D7AE9"/>
    <w:rsid w:val="00135460"/>
    <w:rsid w:val="00170640"/>
    <w:rsid w:val="001A7961"/>
    <w:rsid w:val="00293043"/>
    <w:rsid w:val="00293487"/>
    <w:rsid w:val="00404976"/>
    <w:rsid w:val="0044597E"/>
    <w:rsid w:val="004C209C"/>
    <w:rsid w:val="00527A34"/>
    <w:rsid w:val="006F3264"/>
    <w:rsid w:val="00740F47"/>
    <w:rsid w:val="00746B1A"/>
    <w:rsid w:val="0076656E"/>
    <w:rsid w:val="007B2F63"/>
    <w:rsid w:val="008B3796"/>
    <w:rsid w:val="008F6268"/>
    <w:rsid w:val="00A459C7"/>
    <w:rsid w:val="00A758D4"/>
    <w:rsid w:val="00B07035"/>
    <w:rsid w:val="00C724E2"/>
    <w:rsid w:val="00CD41A5"/>
    <w:rsid w:val="00E106CB"/>
    <w:rsid w:val="00E60AB3"/>
    <w:rsid w:val="00E7748A"/>
    <w:rsid w:val="00EE3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5C0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E37F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EE3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E37F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E3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E37FF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404976"/>
    <w:rPr>
      <w:rFonts w:cs="Times New Roman"/>
    </w:rPr>
  </w:style>
  <w:style w:type="paragraph" w:styleId="NormalWeb">
    <w:name w:val="Normal (Web)"/>
    <w:basedOn w:val="Normal"/>
    <w:uiPriority w:val="99"/>
    <w:rsid w:val="006F3264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382</Words>
  <Characters>2183</Characters>
  <Application>Microsoft Office Outlook</Application>
  <DocSecurity>0</DocSecurity>
  <Lines>0</Lines>
  <Paragraphs>0</Paragraphs>
  <ScaleCrop>false</ScaleCrop>
  <Company>HKRG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</dc:creator>
  <cp:keywords/>
  <dc:description/>
  <cp:lastModifiedBy>Garden Grove USD</cp:lastModifiedBy>
  <cp:revision>13</cp:revision>
  <dcterms:created xsi:type="dcterms:W3CDTF">2013-10-15T01:16:00Z</dcterms:created>
  <dcterms:modified xsi:type="dcterms:W3CDTF">2013-10-16T17:38:00Z</dcterms:modified>
</cp:coreProperties>
</file>