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875" w:rsidRPr="004D1788" w:rsidRDefault="00AE2875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do people preserve local languages?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4</w:t>
      </w:r>
    </w:p>
    <w:p w:rsidR="00AE2875" w:rsidRPr="00CD66A3" w:rsidRDefault="00AE2875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167-175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AE2875" w:rsidRPr="0001337D" w:rsidTr="004D1788">
        <w:trPr>
          <w:trHeight w:val="2285"/>
        </w:trPr>
        <w:tc>
          <w:tcPr>
            <w:tcW w:w="1980" w:type="dxa"/>
          </w:tcPr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Preserving Language Diversity</w:t>
            </w: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E2875" w:rsidRPr="0001337D" w:rsidTr="004D1788">
        <w:trPr>
          <w:trHeight w:val="3797"/>
        </w:trPr>
        <w:tc>
          <w:tcPr>
            <w:tcW w:w="1980" w:type="dxa"/>
          </w:tcPr>
          <w:p w:rsidR="00AE2875" w:rsidRPr="0001337D" w:rsidRDefault="00AE2875" w:rsidP="00621FB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Hebrew: Reviving</w:t>
            </w: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E2875" w:rsidRPr="0001337D" w:rsidTr="006266F7">
        <w:tc>
          <w:tcPr>
            <w:tcW w:w="1980" w:type="dxa"/>
          </w:tcPr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Celtic: Preserving </w:t>
            </w: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Pr="0001337D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E2875" w:rsidRPr="0001337D" w:rsidTr="005009AA">
        <w:trPr>
          <w:trHeight w:val="3320"/>
        </w:trPr>
        <w:tc>
          <w:tcPr>
            <w:tcW w:w="1980" w:type="dxa"/>
          </w:tcPr>
          <w:p w:rsidR="00AE2875" w:rsidRDefault="00AE2875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Multilingual States</w:t>
            </w:r>
          </w:p>
          <w:p w:rsidR="00AE2875" w:rsidRDefault="00AE2875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t>Belgium</w:t>
                </w:r>
              </w:smartTag>
            </w:smartTag>
          </w:p>
          <w:p w:rsidR="00AE2875" w:rsidRDefault="00AE2875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t>Switzerland</w:t>
                </w:r>
              </w:smartTag>
            </w:smartTag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E2875" w:rsidRPr="0001337D" w:rsidTr="006266F7">
        <w:trPr>
          <w:trHeight w:val="1655"/>
        </w:trPr>
        <w:tc>
          <w:tcPr>
            <w:tcW w:w="1980" w:type="dxa"/>
          </w:tcPr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Isolated Languages</w:t>
            </w: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-Basque</w:t>
            </w: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-Icelandic</w:t>
            </w: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E2875" w:rsidRPr="0001337D" w:rsidTr="00621FBB">
        <w:trPr>
          <w:trHeight w:val="2645"/>
        </w:trPr>
        <w:tc>
          <w:tcPr>
            <w:tcW w:w="1980" w:type="dxa"/>
          </w:tcPr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 as a lingua franca</w:t>
            </w: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E2875" w:rsidRPr="0001337D" w:rsidTr="00621FBB">
        <w:trPr>
          <w:trHeight w:val="2645"/>
        </w:trPr>
        <w:tc>
          <w:tcPr>
            <w:tcW w:w="1980" w:type="dxa"/>
          </w:tcPr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Expansion Diffusion of English</w:t>
            </w: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E2875" w:rsidRPr="0001337D" w:rsidTr="00621FBB">
        <w:trPr>
          <w:trHeight w:val="2645"/>
        </w:trPr>
        <w:tc>
          <w:tcPr>
            <w:tcW w:w="1980" w:type="dxa"/>
          </w:tcPr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-Franglais</w:t>
            </w: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-Spanglish</w:t>
            </w: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-Denglish</w:t>
            </w:r>
          </w:p>
          <w:p w:rsidR="00AE2875" w:rsidRDefault="00AE2875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E2875" w:rsidRDefault="00AE2875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AE2875" w:rsidRDefault="00AE2875">
      <w:pPr>
        <w:rPr>
          <w:b/>
          <w:sz w:val="24"/>
          <w:szCs w:val="24"/>
        </w:rPr>
      </w:pPr>
    </w:p>
    <w:p w:rsidR="00AE2875" w:rsidRPr="00F27EB9" w:rsidRDefault="00AE2875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</w:t>
      </w:r>
    </w:p>
    <w:sectPr w:rsidR="00AE2875" w:rsidRPr="00F27EB9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875" w:rsidRDefault="00AE2875" w:rsidP="00CD66A3">
      <w:pPr>
        <w:spacing w:after="0" w:line="240" w:lineRule="auto"/>
      </w:pPr>
      <w:r>
        <w:separator/>
      </w:r>
    </w:p>
  </w:endnote>
  <w:endnote w:type="continuationSeparator" w:id="0">
    <w:p w:rsidR="00AE2875" w:rsidRDefault="00AE2875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875" w:rsidRDefault="00AE2875" w:rsidP="00CD66A3">
      <w:pPr>
        <w:spacing w:after="0" w:line="240" w:lineRule="auto"/>
      </w:pPr>
      <w:r>
        <w:separator/>
      </w:r>
    </w:p>
  </w:footnote>
  <w:footnote w:type="continuationSeparator" w:id="0">
    <w:p w:rsidR="00AE2875" w:rsidRDefault="00AE2875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875" w:rsidRDefault="00AE2875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AE2875" w:rsidRDefault="00AE2875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AE2875" w:rsidRDefault="00AE287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1414F6"/>
    <w:rsid w:val="001D3F34"/>
    <w:rsid w:val="00235704"/>
    <w:rsid w:val="002A4410"/>
    <w:rsid w:val="003363AC"/>
    <w:rsid w:val="003B1F57"/>
    <w:rsid w:val="003F3CC4"/>
    <w:rsid w:val="00497DC1"/>
    <w:rsid w:val="004C2635"/>
    <w:rsid w:val="004C4E21"/>
    <w:rsid w:val="004D1788"/>
    <w:rsid w:val="004D5E3B"/>
    <w:rsid w:val="005009AA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707C2C"/>
    <w:rsid w:val="0072538E"/>
    <w:rsid w:val="007367F4"/>
    <w:rsid w:val="00750672"/>
    <w:rsid w:val="007962EC"/>
    <w:rsid w:val="00801BCD"/>
    <w:rsid w:val="00810474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AE2875"/>
    <w:rsid w:val="00B32D7F"/>
    <w:rsid w:val="00B71EA9"/>
    <w:rsid w:val="00B72DCE"/>
    <w:rsid w:val="00B73277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DA7EE3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3</Pages>
  <Words>66</Words>
  <Characters>380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PLHS</cp:lastModifiedBy>
  <cp:revision>2</cp:revision>
  <cp:lastPrinted>2011-01-04T20:48:00Z</cp:lastPrinted>
  <dcterms:created xsi:type="dcterms:W3CDTF">2011-01-04T20:52:00Z</dcterms:created>
  <dcterms:modified xsi:type="dcterms:W3CDTF">2011-01-04T20:52:00Z</dcterms:modified>
</cp:coreProperties>
</file>