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18"/>
        <w:gridCol w:w="2970"/>
        <w:gridCol w:w="3287"/>
        <w:gridCol w:w="3283"/>
        <w:gridCol w:w="3618"/>
      </w:tblGrid>
      <w:tr w:rsidR="00803B6D" w:rsidRPr="00CA0336" w:rsidTr="00C96C48">
        <w:tc>
          <w:tcPr>
            <w:tcW w:w="918" w:type="dxa"/>
          </w:tcPr>
          <w:p w:rsidR="00803B6D" w:rsidRPr="00C81FE2" w:rsidRDefault="00803B6D" w:rsidP="00C81FE2">
            <w:pPr>
              <w:spacing w:after="0" w:line="240" w:lineRule="auto"/>
              <w:ind w:left="-540" w:right="-360"/>
              <w:rPr>
                <w:b/>
                <w:sz w:val="24"/>
                <w:szCs w:val="24"/>
              </w:rPr>
            </w:pPr>
          </w:p>
        </w:tc>
        <w:tc>
          <w:tcPr>
            <w:tcW w:w="2970" w:type="dxa"/>
          </w:tcPr>
          <w:p w:rsidR="00803B6D" w:rsidRPr="003B0024" w:rsidRDefault="00803B6D" w:rsidP="00C02AB7">
            <w:pPr>
              <w:spacing w:after="0" w:line="240" w:lineRule="auto"/>
              <w:ind w:right="-360"/>
              <w:rPr>
                <w:b/>
                <w:i/>
                <w:sz w:val="36"/>
                <w:szCs w:val="36"/>
              </w:rPr>
            </w:pPr>
            <w:r w:rsidRPr="003B0024">
              <w:rPr>
                <w:b/>
                <w:i/>
                <w:sz w:val="36"/>
                <w:szCs w:val="36"/>
              </w:rPr>
              <w:t>Problem</w:t>
            </w:r>
          </w:p>
          <w:p w:rsidR="00803B6D" w:rsidRPr="00CA0336" w:rsidRDefault="00803B6D" w:rsidP="00C02AB7">
            <w:pPr>
              <w:spacing w:after="0" w:line="240" w:lineRule="auto"/>
              <w:ind w:right="-360"/>
              <w:rPr>
                <w:b/>
              </w:rPr>
            </w:pPr>
            <w:r w:rsidRPr="00CA0336">
              <w:rPr>
                <w:b/>
              </w:rPr>
              <w:t xml:space="preserve">* </w:t>
            </w:r>
            <w:r w:rsidRPr="00C02AB7">
              <w:rPr>
                <w:b/>
                <w:sz w:val="20"/>
                <w:szCs w:val="20"/>
              </w:rPr>
              <w:t>Identify any underlying proble</w:t>
            </w:r>
            <w:r w:rsidRPr="00CA0336">
              <w:rPr>
                <w:b/>
              </w:rPr>
              <w:t>m</w:t>
            </w:r>
          </w:p>
          <w:p w:rsidR="00803B6D" w:rsidRPr="00CA0336" w:rsidRDefault="00803B6D" w:rsidP="00C02AB7">
            <w:pPr>
              <w:spacing w:after="0" w:line="240" w:lineRule="auto"/>
              <w:ind w:right="-360"/>
              <w:rPr>
                <w:b/>
              </w:rPr>
            </w:pPr>
            <w:r>
              <w:rPr>
                <w:b/>
              </w:rPr>
              <w:t>* What are my emotions?</w:t>
            </w:r>
          </w:p>
        </w:tc>
        <w:tc>
          <w:tcPr>
            <w:tcW w:w="3287" w:type="dxa"/>
          </w:tcPr>
          <w:p w:rsidR="00803B6D" w:rsidRPr="003B0024" w:rsidRDefault="00803B6D" w:rsidP="00C02AB7">
            <w:pPr>
              <w:spacing w:after="0" w:line="240" w:lineRule="auto"/>
              <w:ind w:right="-360"/>
              <w:rPr>
                <w:b/>
                <w:i/>
                <w:sz w:val="36"/>
                <w:szCs w:val="36"/>
              </w:rPr>
            </w:pPr>
            <w:r w:rsidRPr="003B0024">
              <w:rPr>
                <w:b/>
                <w:i/>
                <w:sz w:val="36"/>
                <w:szCs w:val="36"/>
              </w:rPr>
              <w:t>Goals</w:t>
            </w:r>
          </w:p>
          <w:p w:rsidR="00803B6D" w:rsidRPr="003B0024" w:rsidRDefault="00803B6D" w:rsidP="00C02AB7">
            <w:pPr>
              <w:spacing w:after="0" w:line="240" w:lineRule="auto"/>
              <w:ind w:right="-360"/>
              <w:rPr>
                <w:b/>
                <w:i/>
                <w:sz w:val="36"/>
                <w:szCs w:val="36"/>
              </w:rPr>
            </w:pPr>
            <w:r w:rsidRPr="00CA0336">
              <w:rPr>
                <w:b/>
              </w:rPr>
              <w:t>* What are my main goals? Are they realistic?</w:t>
            </w:r>
          </w:p>
        </w:tc>
        <w:tc>
          <w:tcPr>
            <w:tcW w:w="3283" w:type="dxa"/>
          </w:tcPr>
          <w:p w:rsidR="00803B6D" w:rsidRPr="00C02AB7" w:rsidRDefault="00803B6D" w:rsidP="00C02AB7">
            <w:pPr>
              <w:spacing w:after="0" w:line="240" w:lineRule="auto"/>
              <w:ind w:right="-360"/>
              <w:rPr>
                <w:b/>
                <w:i/>
                <w:sz w:val="36"/>
                <w:szCs w:val="36"/>
              </w:rPr>
            </w:pPr>
            <w:r>
              <w:rPr>
                <w:b/>
                <w:i/>
                <w:sz w:val="36"/>
                <w:szCs w:val="36"/>
              </w:rPr>
              <w:t>My Decision</w:t>
            </w:r>
          </w:p>
        </w:tc>
        <w:tc>
          <w:tcPr>
            <w:tcW w:w="3618" w:type="dxa"/>
          </w:tcPr>
          <w:p w:rsidR="00803B6D" w:rsidRDefault="00803B6D" w:rsidP="00C02AB7">
            <w:pPr>
              <w:spacing w:after="0" w:line="240" w:lineRule="auto"/>
              <w:ind w:right="-360"/>
              <w:rPr>
                <w:b/>
                <w:i/>
                <w:sz w:val="36"/>
                <w:szCs w:val="36"/>
              </w:rPr>
            </w:pPr>
            <w:r>
              <w:rPr>
                <w:b/>
                <w:i/>
                <w:sz w:val="36"/>
                <w:szCs w:val="36"/>
              </w:rPr>
              <w:t>Possible Effects</w:t>
            </w:r>
          </w:p>
          <w:p w:rsidR="00803B6D" w:rsidRPr="00CA0336" w:rsidRDefault="00803B6D" w:rsidP="00C02AB7">
            <w:pPr>
              <w:spacing w:after="0" w:line="240" w:lineRule="auto"/>
              <w:ind w:right="-360"/>
              <w:rPr>
                <w:b/>
              </w:rPr>
            </w:pPr>
            <w:r>
              <w:rPr>
                <w:b/>
              </w:rPr>
              <w:t xml:space="preserve">* </w:t>
            </w:r>
            <w:r w:rsidRPr="00C02AB7">
              <w:rPr>
                <w:b/>
              </w:rPr>
              <w:t>Predict unintended consequences</w:t>
            </w:r>
          </w:p>
        </w:tc>
      </w:tr>
      <w:tr w:rsidR="00803B6D" w:rsidRPr="00CA0336" w:rsidTr="00C96C48">
        <w:tc>
          <w:tcPr>
            <w:tcW w:w="918" w:type="dxa"/>
          </w:tcPr>
          <w:p w:rsidR="00803B6D" w:rsidRDefault="00803B6D" w:rsidP="00C02AB7">
            <w:pPr>
              <w:spacing w:after="0" w:line="240" w:lineRule="auto"/>
              <w:ind w:right="-360"/>
              <w:rPr>
                <w:b/>
                <w:sz w:val="32"/>
                <w:szCs w:val="32"/>
              </w:rPr>
            </w:pPr>
            <w:r w:rsidRPr="00CA0336">
              <w:rPr>
                <w:b/>
                <w:sz w:val="32"/>
                <w:szCs w:val="32"/>
              </w:rPr>
              <w:t>1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b/>
                <w:sz w:val="24"/>
                <w:szCs w:val="24"/>
              </w:rPr>
            </w:pPr>
          </w:p>
          <w:p w:rsidR="00803B6D" w:rsidRPr="00C02AB7" w:rsidRDefault="00803B6D" w:rsidP="00C02AB7">
            <w:pPr>
              <w:spacing w:after="0" w:line="240" w:lineRule="auto"/>
              <w:ind w:right="-3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7-23-</w:t>
            </w:r>
            <w:r w:rsidRPr="00C02AB7">
              <w:rPr>
                <w:b/>
                <w:sz w:val="24"/>
                <w:szCs w:val="24"/>
              </w:rPr>
              <w:t>45</w:t>
            </w:r>
          </w:p>
        </w:tc>
        <w:tc>
          <w:tcPr>
            <w:tcW w:w="2970" w:type="dxa"/>
          </w:tcPr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-war continues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36"/>
                    <w:szCs w:val="36"/>
                  </w:rPr>
                  <w:t>U.S.</w:t>
                </w:r>
              </w:smartTag>
            </w:smartTag>
            <w:r>
              <w:rPr>
                <w:sz w:val="36"/>
                <w:szCs w:val="36"/>
              </w:rPr>
              <w:t xml:space="preserve"> deaths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-Even though  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36"/>
                    <w:szCs w:val="36"/>
                  </w:rPr>
                  <w:t>Japan</w:t>
                </w:r>
              </w:smartTag>
            </w:smartTag>
            <w:r>
              <w:rPr>
                <w:sz w:val="36"/>
                <w:szCs w:val="36"/>
              </w:rPr>
              <w:t xml:space="preserve"> is weak, they refuse to give up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-atomic bomb has been created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36"/>
                    <w:szCs w:val="36"/>
                  </w:rPr>
                  <w:t>Russia</w:t>
                </w:r>
              </w:smartTag>
            </w:smartTag>
            <w:r>
              <w:rPr>
                <w:sz w:val="36"/>
                <w:szCs w:val="36"/>
              </w:rPr>
              <w:t xml:space="preserve"> secretly wants to invade Japanese territories</w:t>
            </w:r>
          </w:p>
          <w:p w:rsidR="00803B6D" w:rsidRPr="00BD1EC8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36"/>
                    <w:szCs w:val="36"/>
                  </w:rPr>
                  <w:t>U.S.</w:t>
                </w:r>
              </w:smartTag>
            </w:smartTag>
            <w:r>
              <w:rPr>
                <w:sz w:val="36"/>
                <w:szCs w:val="36"/>
              </w:rPr>
              <w:t xml:space="preserve"> wants the emperor removed</w:t>
            </w:r>
          </w:p>
        </w:tc>
        <w:tc>
          <w:tcPr>
            <w:tcW w:w="3287" w:type="dxa"/>
          </w:tcPr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-end the war asap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-avoid more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36"/>
                    <w:szCs w:val="36"/>
                  </w:rPr>
                  <w:t>U.S.</w:t>
                </w:r>
              </w:smartTag>
            </w:smartTag>
            <w:r>
              <w:rPr>
                <w:sz w:val="36"/>
                <w:szCs w:val="36"/>
              </w:rPr>
              <w:t xml:space="preserve"> deaths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-remove emperor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-unconditional surrender</w:t>
            </w:r>
          </w:p>
          <w:p w:rsidR="00803B6D" w:rsidRPr="00A94F68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-avoid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36"/>
                    <w:szCs w:val="36"/>
                  </w:rPr>
                  <w:t>Russia</w:t>
                </w:r>
              </w:smartTag>
            </w:smartTag>
            <w:r>
              <w:rPr>
                <w:sz w:val="36"/>
                <w:szCs w:val="36"/>
              </w:rPr>
              <w:t xml:space="preserve"> entering the territories</w:t>
            </w:r>
          </w:p>
        </w:tc>
        <w:tc>
          <w:tcPr>
            <w:tcW w:w="3283" w:type="dxa"/>
          </w:tcPr>
          <w:p w:rsidR="00803B6D" w:rsidRPr="00A94F68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Issue Potsdam Declaration without (emperor in power)</w:t>
            </w:r>
          </w:p>
        </w:tc>
        <w:tc>
          <w:tcPr>
            <w:tcW w:w="3618" w:type="dxa"/>
          </w:tcPr>
          <w:p w:rsidR="00803B6D" w:rsidRDefault="00803B6D" w:rsidP="00C96C48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  <w:smartTag w:uri="urn:schemas-microsoft-com:office:smarttags" w:element="country-region">
              <w:r>
                <w:rPr>
                  <w:sz w:val="36"/>
                  <w:szCs w:val="36"/>
                </w:rPr>
                <w:t>Japan</w:t>
              </w:r>
            </w:smartTag>
            <w:r>
              <w:rPr>
                <w:sz w:val="36"/>
                <w:szCs w:val="36"/>
              </w:rPr>
              <w:t xml:space="preserve"> refuses to surrender= more war  and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36"/>
                    <w:szCs w:val="36"/>
                  </w:rPr>
                  <w:t>U.S.</w:t>
                </w:r>
              </w:smartTag>
            </w:smartTag>
            <w:r>
              <w:rPr>
                <w:sz w:val="36"/>
                <w:szCs w:val="36"/>
              </w:rPr>
              <w:t xml:space="preserve"> casualties</w:t>
            </w:r>
          </w:p>
          <w:p w:rsidR="00803B6D" w:rsidRDefault="00803B6D" w:rsidP="00C96C48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-Japan surrenders= end of war</w:t>
            </w:r>
          </w:p>
          <w:p w:rsidR="00803B6D" w:rsidRPr="00C96C48" w:rsidRDefault="00803B6D" w:rsidP="00C96C48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36"/>
                    <w:szCs w:val="36"/>
                  </w:rPr>
                  <w:t>Russia</w:t>
                </w:r>
              </w:smartTag>
            </w:smartTag>
            <w:r>
              <w:rPr>
                <w:sz w:val="36"/>
                <w:szCs w:val="36"/>
              </w:rPr>
              <w:t xml:space="preserve"> could get closer to invasion</w:t>
            </w:r>
          </w:p>
        </w:tc>
      </w:tr>
      <w:tr w:rsidR="00803B6D" w:rsidRPr="00CA0336" w:rsidTr="00C96C48">
        <w:tc>
          <w:tcPr>
            <w:tcW w:w="918" w:type="dxa"/>
          </w:tcPr>
          <w:p w:rsidR="00803B6D" w:rsidRDefault="00803B6D" w:rsidP="00C02AB7">
            <w:pPr>
              <w:spacing w:after="0" w:line="240" w:lineRule="auto"/>
              <w:ind w:right="-360"/>
              <w:rPr>
                <w:b/>
                <w:sz w:val="32"/>
                <w:szCs w:val="32"/>
              </w:rPr>
            </w:pPr>
            <w:r w:rsidRPr="00CA0336">
              <w:rPr>
                <w:b/>
                <w:sz w:val="32"/>
                <w:szCs w:val="32"/>
              </w:rPr>
              <w:t>2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b/>
                <w:sz w:val="24"/>
                <w:szCs w:val="24"/>
              </w:rPr>
            </w:pPr>
          </w:p>
          <w:p w:rsidR="00803B6D" w:rsidRPr="00C02AB7" w:rsidRDefault="00803B6D" w:rsidP="00C02AB7">
            <w:pPr>
              <w:spacing w:after="0" w:line="240" w:lineRule="auto"/>
              <w:ind w:right="-3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8-3-45</w:t>
            </w:r>
          </w:p>
        </w:tc>
        <w:tc>
          <w:tcPr>
            <w:tcW w:w="2970" w:type="dxa"/>
          </w:tcPr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-Japanese laughed  at the </w:t>
            </w:r>
            <w:smartTag w:uri="urn:schemas-microsoft-com:office:smarttags" w:element="place">
              <w:smartTag w:uri="urn:schemas-microsoft-com:office:smarttags" w:element="City">
                <w:r>
                  <w:rPr>
                    <w:sz w:val="36"/>
                    <w:szCs w:val="36"/>
                  </w:rPr>
                  <w:t>Potsdam</w:t>
                </w:r>
              </w:smartTag>
            </w:smartTag>
            <w:r>
              <w:rPr>
                <w:sz w:val="36"/>
                <w:szCs w:val="36"/>
              </w:rPr>
              <w:t xml:space="preserve"> warning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-war continues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-more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36"/>
                    <w:szCs w:val="36"/>
                  </w:rPr>
                  <w:t>U.S.</w:t>
                </w:r>
              </w:smartTag>
            </w:smartTag>
            <w:r>
              <w:rPr>
                <w:sz w:val="36"/>
                <w:szCs w:val="36"/>
              </w:rPr>
              <w:t xml:space="preserve"> deaths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36"/>
                    <w:szCs w:val="36"/>
                  </w:rPr>
                  <w:t>Russia</w:t>
                </w:r>
              </w:smartTag>
            </w:smartTag>
            <w:r>
              <w:rPr>
                <w:sz w:val="36"/>
                <w:szCs w:val="36"/>
              </w:rPr>
              <w:t xml:space="preserve"> is getting closer to invading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  <w:smartTag w:uri="urn:schemas-microsoft-com:office:smarttags" w:element="country-region">
              <w:r>
                <w:rPr>
                  <w:sz w:val="36"/>
                  <w:szCs w:val="36"/>
                </w:rPr>
                <w:t>Russia</w:t>
              </w:r>
            </w:smartTag>
            <w:r>
              <w:rPr>
                <w:sz w:val="36"/>
                <w:szCs w:val="36"/>
              </w:rPr>
              <w:t xml:space="preserve"> is taking parts of </w:t>
            </w:r>
            <w:smartTag w:uri="urn:schemas-microsoft-com:office:smarttags" w:element="place">
              <w:r>
                <w:rPr>
                  <w:sz w:val="36"/>
                  <w:szCs w:val="36"/>
                </w:rPr>
                <w:t>Europe</w:t>
              </w:r>
            </w:smartTag>
            <w:r>
              <w:rPr>
                <w:sz w:val="36"/>
                <w:szCs w:val="36"/>
              </w:rPr>
              <w:t>= spread of communism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-More Japanese on the island Kyushu (possible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36"/>
                    <w:szCs w:val="36"/>
                  </w:rPr>
                  <w:t>U.S.</w:t>
                </w:r>
              </w:smartTag>
            </w:smartTag>
            <w:r>
              <w:rPr>
                <w:sz w:val="36"/>
                <w:szCs w:val="36"/>
              </w:rPr>
              <w:t xml:space="preserve"> deaths of 175,000)</w:t>
            </w:r>
          </w:p>
          <w:p w:rsidR="00803B6D" w:rsidRPr="00F273F9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</w:p>
        </w:tc>
        <w:tc>
          <w:tcPr>
            <w:tcW w:w="3287" w:type="dxa"/>
          </w:tcPr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-END THE WAR!!!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-end the war before </w:t>
            </w:r>
            <w:smartTag w:uri="urn:schemas-microsoft-com:office:smarttags" w:element="country-region">
              <w:r>
                <w:rPr>
                  <w:sz w:val="36"/>
                  <w:szCs w:val="36"/>
                </w:rPr>
                <w:t>Russia</w:t>
              </w:r>
            </w:smartTag>
            <w:r>
              <w:rPr>
                <w:sz w:val="36"/>
                <w:szCs w:val="36"/>
              </w:rPr>
              <w:t xml:space="preserve"> invades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36"/>
                    <w:szCs w:val="36"/>
                  </w:rPr>
                  <w:t>Japan</w:t>
                </w:r>
              </w:smartTag>
            </w:smartTag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-avoid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36"/>
                    <w:szCs w:val="36"/>
                  </w:rPr>
                  <w:t>U.S.</w:t>
                </w:r>
              </w:smartTag>
            </w:smartTag>
            <w:r>
              <w:rPr>
                <w:sz w:val="36"/>
                <w:szCs w:val="36"/>
              </w:rPr>
              <w:t xml:space="preserve"> deaths</w:t>
            </w:r>
          </w:p>
          <w:p w:rsidR="00803B6D" w:rsidRPr="00F273F9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-continue unconditional surrender from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36"/>
                    <w:szCs w:val="36"/>
                  </w:rPr>
                  <w:t>Japan</w:t>
                </w:r>
              </w:smartTag>
            </w:smartTag>
          </w:p>
        </w:tc>
        <w:tc>
          <w:tcPr>
            <w:tcW w:w="3283" w:type="dxa"/>
          </w:tcPr>
          <w:p w:rsidR="00803B6D" w:rsidRPr="00F273F9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 w:rsidRPr="00F273F9">
              <w:rPr>
                <w:sz w:val="36"/>
                <w:szCs w:val="36"/>
              </w:rPr>
              <w:t xml:space="preserve"> </w:t>
            </w:r>
            <w:r>
              <w:rPr>
                <w:sz w:val="36"/>
                <w:szCs w:val="36"/>
              </w:rPr>
              <w:t>Drop the bomb on a city</w:t>
            </w:r>
          </w:p>
        </w:tc>
        <w:tc>
          <w:tcPr>
            <w:tcW w:w="3618" w:type="dxa"/>
          </w:tcPr>
          <w:p w:rsidR="00803B6D" w:rsidRDefault="00803B6D" w:rsidP="00B70D15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1)Drop bomb on city: innocent civilians killed, destroys city, possibly surrender or refuse,   saves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36"/>
                    <w:szCs w:val="36"/>
                  </w:rPr>
                  <w:t>U.S.</w:t>
                </w:r>
              </w:smartTag>
            </w:smartTag>
            <w:r>
              <w:rPr>
                <w:sz w:val="36"/>
                <w:szCs w:val="36"/>
              </w:rPr>
              <w:t xml:space="preserve"> lives</w:t>
            </w:r>
          </w:p>
          <w:p w:rsidR="00803B6D" w:rsidRDefault="00803B6D" w:rsidP="00B70D15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2)drop bomb on an island: no deaths, possible Japanese surrender or they refuse, used up 1 A bomb</w:t>
            </w:r>
          </w:p>
          <w:p w:rsidR="00803B6D" w:rsidRPr="00B70D15" w:rsidRDefault="00803B6D" w:rsidP="00B70D15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3)not use the bomb:    war continues,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36"/>
                    <w:szCs w:val="36"/>
                  </w:rPr>
                  <w:t>U.S.</w:t>
                </w:r>
              </w:smartTag>
            </w:smartTag>
            <w:r>
              <w:rPr>
                <w:sz w:val="36"/>
                <w:szCs w:val="36"/>
              </w:rPr>
              <w:t xml:space="preserve"> deaths, no innocent   lives are taken</w:t>
            </w:r>
          </w:p>
        </w:tc>
      </w:tr>
      <w:tr w:rsidR="00803B6D" w:rsidRPr="00CA0336" w:rsidTr="00C96C48">
        <w:trPr>
          <w:trHeight w:val="2807"/>
        </w:trPr>
        <w:tc>
          <w:tcPr>
            <w:tcW w:w="918" w:type="dxa"/>
          </w:tcPr>
          <w:p w:rsidR="00803B6D" w:rsidRDefault="00803B6D" w:rsidP="00C02AB7">
            <w:pPr>
              <w:spacing w:after="0" w:line="240" w:lineRule="auto"/>
              <w:ind w:right="-360"/>
              <w:rPr>
                <w:b/>
                <w:sz w:val="32"/>
                <w:szCs w:val="32"/>
              </w:rPr>
            </w:pPr>
            <w:r w:rsidRPr="00CA0336">
              <w:rPr>
                <w:b/>
                <w:sz w:val="32"/>
                <w:szCs w:val="32"/>
              </w:rPr>
              <w:t>3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b/>
                <w:sz w:val="24"/>
                <w:szCs w:val="24"/>
              </w:rPr>
            </w:pPr>
          </w:p>
          <w:p w:rsidR="00803B6D" w:rsidRPr="00C81FE2" w:rsidRDefault="00803B6D" w:rsidP="00C02AB7">
            <w:pPr>
              <w:spacing w:after="0" w:line="240" w:lineRule="auto"/>
              <w:ind w:right="-3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8-8-45</w:t>
            </w:r>
          </w:p>
          <w:p w:rsidR="00803B6D" w:rsidRPr="00CA0336" w:rsidRDefault="00803B6D" w:rsidP="00C02AB7">
            <w:pPr>
              <w:spacing w:after="0" w:line="240" w:lineRule="auto"/>
              <w:ind w:right="-360"/>
              <w:rPr>
                <w:b/>
                <w:sz w:val="32"/>
                <w:szCs w:val="32"/>
              </w:rPr>
            </w:pPr>
          </w:p>
        </w:tc>
        <w:tc>
          <w:tcPr>
            <w:tcW w:w="2970" w:type="dxa"/>
          </w:tcPr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-Bomb dropped, killed 100,000+ civilians, utter destruction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BUT no reply from the Japanese (2 days later)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  <w:smartTag w:uri="urn:schemas-microsoft-com:office:smarttags" w:element="country-region">
              <w:r>
                <w:rPr>
                  <w:sz w:val="36"/>
                  <w:szCs w:val="36"/>
                </w:rPr>
                <w:t>Russia</w:t>
              </w:r>
            </w:smartTag>
            <w:r>
              <w:rPr>
                <w:sz w:val="36"/>
                <w:szCs w:val="36"/>
              </w:rPr>
              <w:t xml:space="preserve"> is ready to invade </w:t>
            </w:r>
            <w:smartTag w:uri="urn:schemas-microsoft-com:office:smarttags" w:element="place">
              <w:r>
                <w:rPr>
                  <w:sz w:val="36"/>
                  <w:szCs w:val="36"/>
                </w:rPr>
                <w:t>Manchuria</w:t>
              </w:r>
            </w:smartTag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-war continues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</w:p>
          <w:p w:rsidR="00803B6D" w:rsidRPr="00807555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</w:p>
        </w:tc>
        <w:tc>
          <w:tcPr>
            <w:tcW w:w="3287" w:type="dxa"/>
          </w:tcPr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-absolutely need surrender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-no more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36"/>
                    <w:szCs w:val="36"/>
                  </w:rPr>
                  <w:t>U.S.</w:t>
                </w:r>
              </w:smartTag>
            </w:smartTag>
            <w:r>
              <w:rPr>
                <w:sz w:val="36"/>
                <w:szCs w:val="36"/>
              </w:rPr>
              <w:t xml:space="preserve"> deaths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-prefer to spare  civilian deaths</w:t>
            </w:r>
          </w:p>
          <w:p w:rsidR="00803B6D" w:rsidRPr="00783246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-stop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36"/>
                    <w:szCs w:val="36"/>
                  </w:rPr>
                  <w:t>Russia</w:t>
                </w:r>
              </w:smartTag>
            </w:smartTag>
          </w:p>
        </w:tc>
        <w:tc>
          <w:tcPr>
            <w:tcW w:w="3283" w:type="dxa"/>
          </w:tcPr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Give a warning and if they don’t surrender  in 24 hours, then  </w:t>
            </w:r>
            <w:bookmarkStart w:id="0" w:name="_GoBack"/>
            <w:bookmarkEnd w:id="0"/>
            <w:r>
              <w:rPr>
                <w:sz w:val="36"/>
                <w:szCs w:val="36"/>
              </w:rPr>
              <w:t>bomb a second city</w:t>
            </w:r>
          </w:p>
          <w:p w:rsidR="00803B6D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</w:p>
          <w:p w:rsidR="00803B6D" w:rsidRPr="00783246" w:rsidRDefault="00803B6D" w:rsidP="00C02AB7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“Surrender or die.”</w:t>
            </w:r>
          </w:p>
        </w:tc>
        <w:tc>
          <w:tcPr>
            <w:tcW w:w="3618" w:type="dxa"/>
          </w:tcPr>
          <w:p w:rsidR="00803B6D" w:rsidRDefault="00803B6D" w:rsidP="001E2FA3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1)drop a second bomb= more innocent deaths, possibly end the war,  less </w:t>
            </w:r>
            <w:smartTag w:uri="urn:schemas-microsoft-com:office:smarttags" w:element="country-region">
              <w:smartTag w:uri="urn:schemas-microsoft-com:office:smarttags" w:element="place">
                <w:r>
                  <w:rPr>
                    <w:sz w:val="36"/>
                    <w:szCs w:val="36"/>
                  </w:rPr>
                  <w:t>U.S.</w:t>
                </w:r>
              </w:smartTag>
            </w:smartTag>
            <w:r>
              <w:rPr>
                <w:sz w:val="36"/>
                <w:szCs w:val="36"/>
              </w:rPr>
              <w:t xml:space="preserve"> deaths, more destruction14</w:t>
            </w:r>
          </w:p>
          <w:p w:rsidR="00803B6D" w:rsidRDefault="00803B6D" w:rsidP="001E2FA3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2)don’t drop a bomb= waiting for surrender, more war, possible Russian invasion 0</w:t>
            </w:r>
          </w:p>
          <w:p w:rsidR="00803B6D" w:rsidRDefault="00803B6D" w:rsidP="001E2FA3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3)wait 0</w:t>
            </w:r>
          </w:p>
          <w:p w:rsidR="00803B6D" w:rsidRPr="001E2FA3" w:rsidRDefault="00803B6D" w:rsidP="001E2FA3">
            <w:pPr>
              <w:spacing w:after="0" w:line="240" w:lineRule="auto"/>
              <w:ind w:right="-36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4)warn them that a second bomb is coming  if no surrender 10</w:t>
            </w:r>
          </w:p>
        </w:tc>
      </w:tr>
    </w:tbl>
    <w:p w:rsidR="00803B6D" w:rsidRDefault="00803B6D" w:rsidP="00C02AB7">
      <w:pPr>
        <w:ind w:right="-360"/>
      </w:pPr>
    </w:p>
    <w:sectPr w:rsidR="00803B6D" w:rsidSect="00C02AB7">
      <w:pgSz w:w="15840" w:h="12240" w:orient="landscape"/>
      <w:pgMar w:top="720" w:right="1080" w:bottom="1440" w:left="9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3B6D" w:rsidRDefault="00803B6D" w:rsidP="00C81FE2">
      <w:pPr>
        <w:spacing w:after="0" w:line="240" w:lineRule="auto"/>
      </w:pPr>
      <w:r>
        <w:separator/>
      </w:r>
    </w:p>
  </w:endnote>
  <w:endnote w:type="continuationSeparator" w:id="0">
    <w:p w:rsidR="00803B6D" w:rsidRDefault="00803B6D" w:rsidP="00C81F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3B6D" w:rsidRDefault="00803B6D" w:rsidP="00C81FE2">
      <w:pPr>
        <w:spacing w:after="0" w:line="240" w:lineRule="auto"/>
      </w:pPr>
      <w:r>
        <w:separator/>
      </w:r>
    </w:p>
  </w:footnote>
  <w:footnote w:type="continuationSeparator" w:id="0">
    <w:p w:rsidR="00803B6D" w:rsidRDefault="00803B6D" w:rsidP="00C81F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8459D"/>
    <w:multiLevelType w:val="hybridMultilevel"/>
    <w:tmpl w:val="C23AD0FE"/>
    <w:lvl w:ilvl="0" w:tplc="BEB0DA0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C1E0E86"/>
    <w:multiLevelType w:val="hybridMultilevel"/>
    <w:tmpl w:val="D832B282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C6B6E52"/>
    <w:multiLevelType w:val="hybridMultilevel"/>
    <w:tmpl w:val="8F54EDD6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7357887"/>
    <w:multiLevelType w:val="hybridMultilevel"/>
    <w:tmpl w:val="A5C62710"/>
    <w:lvl w:ilvl="0" w:tplc="31FAAF6E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430DC"/>
    <w:multiLevelType w:val="hybridMultilevel"/>
    <w:tmpl w:val="FBE2BB6E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1BF2114"/>
    <w:multiLevelType w:val="hybridMultilevel"/>
    <w:tmpl w:val="103870A2"/>
    <w:lvl w:ilvl="0" w:tplc="5E52FEE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i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1016"/>
    <w:rsid w:val="00013527"/>
    <w:rsid w:val="00024013"/>
    <w:rsid w:val="00095EF9"/>
    <w:rsid w:val="00144577"/>
    <w:rsid w:val="001E2FA3"/>
    <w:rsid w:val="00237AE5"/>
    <w:rsid w:val="003179C4"/>
    <w:rsid w:val="003B0024"/>
    <w:rsid w:val="00426934"/>
    <w:rsid w:val="00437EEE"/>
    <w:rsid w:val="004F366D"/>
    <w:rsid w:val="0052599C"/>
    <w:rsid w:val="00571EDD"/>
    <w:rsid w:val="00583F3C"/>
    <w:rsid w:val="00663DE3"/>
    <w:rsid w:val="006941EF"/>
    <w:rsid w:val="006D32F4"/>
    <w:rsid w:val="006D6A43"/>
    <w:rsid w:val="006E710A"/>
    <w:rsid w:val="00782744"/>
    <w:rsid w:val="00783246"/>
    <w:rsid w:val="007D2ED0"/>
    <w:rsid w:val="00803B6D"/>
    <w:rsid w:val="00807555"/>
    <w:rsid w:val="00810EEF"/>
    <w:rsid w:val="00825108"/>
    <w:rsid w:val="009A30E9"/>
    <w:rsid w:val="00A15CEF"/>
    <w:rsid w:val="00A94F68"/>
    <w:rsid w:val="00B70D15"/>
    <w:rsid w:val="00BC7CDD"/>
    <w:rsid w:val="00BD1EC8"/>
    <w:rsid w:val="00BD4F21"/>
    <w:rsid w:val="00C02AB7"/>
    <w:rsid w:val="00C81FE2"/>
    <w:rsid w:val="00C96C48"/>
    <w:rsid w:val="00CA0336"/>
    <w:rsid w:val="00D03340"/>
    <w:rsid w:val="00D21817"/>
    <w:rsid w:val="00EA3BFC"/>
    <w:rsid w:val="00EB7E77"/>
    <w:rsid w:val="00ED54D3"/>
    <w:rsid w:val="00ED5D22"/>
    <w:rsid w:val="00F20093"/>
    <w:rsid w:val="00F273F9"/>
    <w:rsid w:val="00F81BB0"/>
    <w:rsid w:val="00F910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martTagType w:namespaceuri="urn:schemas-microsoft-com:office:smarttags" w:name="country-region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66D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9101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F910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C81FE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C81FE2"/>
    <w:rPr>
      <w:rFonts w:cs="Times New Roman"/>
    </w:rPr>
  </w:style>
  <w:style w:type="paragraph" w:styleId="Footer">
    <w:name w:val="footer"/>
    <w:basedOn w:val="Normal"/>
    <w:link w:val="FooterChar"/>
    <w:uiPriority w:val="99"/>
    <w:rsid w:val="00C81FE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81FE2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81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81F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56</TotalTime>
  <Pages>3</Pages>
  <Words>300</Words>
  <Characters>1710</Characters>
  <Application>Microsoft Office Outlook</Application>
  <DocSecurity>0</DocSecurity>
  <Lines>0</Lines>
  <Paragraphs>0</Paragraphs>
  <ScaleCrop>false</ScaleCrop>
  <Company>San Diego Unified School District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Janiak Heather</dc:creator>
  <cp:keywords/>
  <dc:description/>
  <cp:lastModifiedBy>PLHS</cp:lastModifiedBy>
  <cp:revision>3</cp:revision>
  <cp:lastPrinted>2012-02-24T16:25:00Z</cp:lastPrinted>
  <dcterms:created xsi:type="dcterms:W3CDTF">2012-03-08T19:07:00Z</dcterms:created>
  <dcterms:modified xsi:type="dcterms:W3CDTF">2012-03-09T19:36:00Z</dcterms:modified>
</cp:coreProperties>
</file>