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730" w:tblpY="2165"/>
        <w:tblW w:w="1113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000"/>
      </w:tblPr>
      <w:tblGrid>
        <w:gridCol w:w="2784"/>
        <w:gridCol w:w="2784"/>
        <w:gridCol w:w="2784"/>
        <w:gridCol w:w="2784"/>
      </w:tblGrid>
      <w:tr w:rsidR="003B375B" w:rsidRPr="00DE14F9" w:rsidTr="00BA226A">
        <w:trPr>
          <w:trHeight w:val="340"/>
        </w:trPr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3B375B" w:rsidRPr="00DE14F9" w:rsidRDefault="003B375B" w:rsidP="00DE14F9">
            <w:pPr>
              <w:jc w:val="center"/>
            </w:pPr>
            <w:r w:rsidRPr="00DE14F9">
              <w:rPr>
                <w:sz w:val="22"/>
                <w:szCs w:val="22"/>
              </w:rPr>
              <w:t>Section 1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3B375B" w:rsidRPr="00DE14F9" w:rsidRDefault="003B375B" w:rsidP="00DE14F9">
            <w:pPr>
              <w:jc w:val="center"/>
            </w:pPr>
            <w:r w:rsidRPr="00DE14F9">
              <w:rPr>
                <w:sz w:val="22"/>
                <w:szCs w:val="22"/>
              </w:rPr>
              <w:t>Section 2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3B375B" w:rsidRPr="00DE14F9" w:rsidRDefault="003B375B" w:rsidP="00DE14F9">
            <w:pPr>
              <w:jc w:val="center"/>
            </w:pPr>
            <w:r w:rsidRPr="00DE14F9">
              <w:rPr>
                <w:sz w:val="22"/>
                <w:szCs w:val="22"/>
              </w:rPr>
              <w:t>Sec</w:t>
            </w:r>
            <w:r>
              <w:rPr>
                <w:sz w:val="22"/>
                <w:szCs w:val="22"/>
              </w:rPr>
              <w:t>tion 3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3B375B" w:rsidRPr="00DE14F9" w:rsidRDefault="003B375B" w:rsidP="00DE14F9">
            <w:pPr>
              <w:jc w:val="center"/>
            </w:pPr>
            <w:r>
              <w:t>Section 4</w:t>
            </w:r>
          </w:p>
        </w:tc>
      </w:tr>
      <w:tr w:rsidR="003B375B" w:rsidRPr="00DE14F9" w:rsidTr="00DE14F9">
        <w:trPr>
          <w:trHeight w:val="251"/>
        </w:trPr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  <w:r>
              <w:rPr>
                <w:sz w:val="22"/>
                <w:szCs w:val="22"/>
              </w:rPr>
              <w:t>Political Parties</w:t>
            </w: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  <w:r>
              <w:t xml:space="preserve">Minor party </w:t>
            </w: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9193B">
            <w:pPr>
              <w:jc w:val="center"/>
            </w:pPr>
            <w:r>
              <w:t>electorate</w:t>
            </w: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F2113E">
            <w:pPr>
              <w:jc w:val="center"/>
            </w:pPr>
            <w:r>
              <w:t>Ideological parties</w:t>
            </w:r>
          </w:p>
        </w:tc>
      </w:tr>
      <w:tr w:rsidR="003B375B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  <w:r>
              <w:rPr>
                <w:sz w:val="22"/>
                <w:szCs w:val="22"/>
              </w:rPr>
              <w:t>Major Parties</w:t>
            </w: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  <w:r>
              <w:t>Two-party system</w:t>
            </w: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9193B"/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  <w:r>
              <w:t>Single-issue party</w:t>
            </w:r>
          </w:p>
        </w:tc>
      </w:tr>
      <w:tr w:rsidR="003B375B" w:rsidRPr="00DE14F9" w:rsidTr="00DE14F9">
        <w:trPr>
          <w:trHeight w:val="70"/>
        </w:trPr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  <w:r>
              <w:rPr>
                <w:sz w:val="22"/>
                <w:szCs w:val="22"/>
              </w:rPr>
              <w:t>coalition</w:t>
            </w: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  <w:r>
              <w:t>Single member district</w:t>
            </w: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BA226A"/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  <w:r>
              <w:t>Economic protest parties</w:t>
            </w:r>
          </w:p>
        </w:tc>
      </w:tr>
      <w:tr w:rsidR="003B375B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  <w:r>
              <w:t>Plurality</w:t>
            </w: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  <w:r>
              <w:t>Splinter parties</w:t>
            </w:r>
          </w:p>
        </w:tc>
      </w:tr>
      <w:tr w:rsidR="003B375B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  <w:r>
              <w:t>Pluralistic society</w:t>
            </w: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</w:p>
        </w:tc>
      </w:tr>
      <w:tr w:rsidR="003B375B" w:rsidRPr="00DE14F9" w:rsidTr="00DE14F9">
        <w:trPr>
          <w:trHeight w:val="251"/>
        </w:trPr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  <w:r>
              <w:t>Consensus</w:t>
            </w: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B375B" w:rsidRPr="00DE14F9" w:rsidRDefault="003B375B" w:rsidP="00433A32"/>
        </w:tc>
      </w:tr>
      <w:tr w:rsidR="003B375B" w:rsidRPr="00DE14F9" w:rsidTr="00DE14F9">
        <w:trPr>
          <w:trHeight w:val="272"/>
        </w:trPr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3B375B" w:rsidRPr="00DE14F9" w:rsidRDefault="003B375B" w:rsidP="00DE14F9">
            <w:pPr>
              <w:jc w:val="center"/>
            </w:pP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3B375B" w:rsidRPr="00DE14F9" w:rsidRDefault="003B375B" w:rsidP="00D9193B">
            <w:pPr>
              <w:jc w:val="center"/>
            </w:pPr>
            <w:r>
              <w:t>Multi-party</w:t>
            </w: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3B375B" w:rsidRPr="00DE14F9" w:rsidRDefault="003B375B" w:rsidP="00DE14F9">
            <w:pPr>
              <w:jc w:val="center"/>
            </w:pP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3B375B" w:rsidRPr="00DE14F9" w:rsidRDefault="003B375B" w:rsidP="00DE14F9">
            <w:pPr>
              <w:jc w:val="center"/>
            </w:pPr>
          </w:p>
        </w:tc>
      </w:tr>
    </w:tbl>
    <w:p w:rsidR="003B375B" w:rsidRDefault="003B375B" w:rsidP="0041794F">
      <w:pPr>
        <w:jc w:val="center"/>
      </w:pPr>
      <w:r>
        <w:rPr>
          <w:b/>
        </w:rPr>
        <w:t>Chapter 5</w:t>
      </w:r>
      <w:r w:rsidRPr="0041794F">
        <w:rPr>
          <w:b/>
        </w:rPr>
        <w:t xml:space="preserve">: </w:t>
      </w:r>
      <w:r>
        <w:rPr>
          <w:b/>
        </w:rPr>
        <w:t>Political Parties</w:t>
      </w:r>
    </w:p>
    <w:p w:rsidR="003B375B" w:rsidRDefault="003B375B" w:rsidP="0041794F"/>
    <w:p w:rsidR="003B375B" w:rsidRDefault="003B375B" w:rsidP="0041794F"/>
    <w:p w:rsidR="003B375B" w:rsidRDefault="003B375B" w:rsidP="0041794F"/>
    <w:p w:rsidR="003B375B" w:rsidRDefault="003B375B" w:rsidP="0041794F">
      <w:r>
        <w:t>Section 1 (pg. 98-102)</w:t>
      </w:r>
    </w:p>
    <w:p w:rsidR="003B375B" w:rsidRDefault="003B375B" w:rsidP="0041794F"/>
    <w:p w:rsidR="003B375B" w:rsidRDefault="003B375B" w:rsidP="00043AF2">
      <w:pPr>
        <w:numPr>
          <w:ilvl w:val="0"/>
          <w:numId w:val="2"/>
        </w:numPr>
      </w:pPr>
      <w:r>
        <w:t xml:space="preserve">For what reasons does the </w:t>
      </w:r>
      <w:smartTag w:uri="urn:schemas-microsoft-com:office:smarttags" w:element="country-region">
        <w:smartTag w:uri="urn:schemas-microsoft-com:office:smarttags" w:element="place">
          <w:r>
            <w:t>United States</w:t>
          </w:r>
        </w:smartTag>
      </w:smartTag>
      <w:r>
        <w:t xml:space="preserve"> have a two party system?</w:t>
      </w:r>
    </w:p>
    <w:p w:rsidR="003B375B" w:rsidRDefault="003B375B" w:rsidP="00043AF2">
      <w:pPr>
        <w:numPr>
          <w:ilvl w:val="0"/>
          <w:numId w:val="2"/>
        </w:numPr>
      </w:pPr>
      <w:r>
        <w:t>What are multiparty and one-party systems?  Give examples.</w:t>
      </w:r>
    </w:p>
    <w:p w:rsidR="003B375B" w:rsidRDefault="003B375B" w:rsidP="00043AF2">
      <w:pPr>
        <w:numPr>
          <w:ilvl w:val="0"/>
          <w:numId w:val="2"/>
        </w:numPr>
      </w:pPr>
      <w:r>
        <w:t>What is the nature of party membership?</w:t>
      </w:r>
    </w:p>
    <w:p w:rsidR="003B375B" w:rsidRDefault="003B375B" w:rsidP="00BA226A">
      <w:pPr>
        <w:ind w:left="360"/>
      </w:pPr>
    </w:p>
    <w:p w:rsidR="003B375B" w:rsidRDefault="003B375B" w:rsidP="0041794F">
      <w:r>
        <w:t>Section 2 (pg. 102-107)</w:t>
      </w:r>
    </w:p>
    <w:p w:rsidR="003B375B" w:rsidRDefault="003B375B" w:rsidP="0041794F"/>
    <w:p w:rsidR="003B375B" w:rsidRDefault="003B375B" w:rsidP="00BA226A">
      <w:pPr>
        <w:numPr>
          <w:ilvl w:val="0"/>
          <w:numId w:val="2"/>
        </w:numPr>
      </w:pPr>
      <w:r>
        <w:t>For what reason does each party represent a cross section of the American population? Explain using the terms race, gender, age, etc!</w:t>
      </w:r>
    </w:p>
    <w:p w:rsidR="003B375B" w:rsidRDefault="003B375B" w:rsidP="00433A32">
      <w:pPr>
        <w:numPr>
          <w:ilvl w:val="0"/>
          <w:numId w:val="2"/>
        </w:numPr>
      </w:pPr>
      <w:r>
        <w:t xml:space="preserve">What four factors help to explain the existence of </w:t>
      </w:r>
      <w:smartTag w:uri="urn:schemas-microsoft-com:office:smarttags" w:element="place">
        <w:smartTag w:uri="urn:schemas-microsoft-com:office:smarttags" w:element="country-region">
          <w:r>
            <w:t>America</w:t>
          </w:r>
        </w:smartTag>
      </w:smartTag>
      <w:r>
        <w:t>’s two-party system?</w:t>
      </w:r>
    </w:p>
    <w:p w:rsidR="003B375B" w:rsidRDefault="003B375B" w:rsidP="0041794F"/>
    <w:p w:rsidR="003B375B" w:rsidRDefault="003B375B" w:rsidP="0041794F">
      <w:r>
        <w:t>Section 3 (pg. 109-114)</w:t>
      </w:r>
    </w:p>
    <w:p w:rsidR="003B375B" w:rsidRDefault="003B375B" w:rsidP="0041794F"/>
    <w:p w:rsidR="003B375B" w:rsidRDefault="003B375B" w:rsidP="00D9193B">
      <w:pPr>
        <w:numPr>
          <w:ilvl w:val="0"/>
          <w:numId w:val="2"/>
        </w:numPr>
      </w:pPr>
      <w:r>
        <w:t>According to the chart on pg. 111, which party had the single longest period of control?  How many political parties has there been?  What happened to the Whig party?</w:t>
      </w:r>
    </w:p>
    <w:p w:rsidR="003B375B" w:rsidRDefault="003B375B" w:rsidP="0041794F">
      <w:pPr>
        <w:numPr>
          <w:ilvl w:val="0"/>
          <w:numId w:val="2"/>
        </w:numPr>
      </w:pPr>
      <w:r>
        <w:t xml:space="preserve">List the other political parties </w:t>
      </w:r>
      <w:r w:rsidRPr="008864D1">
        <w:rPr>
          <w:u w:val="single"/>
        </w:rPr>
        <w:t>and their date founded</w:t>
      </w:r>
      <w:r>
        <w:t xml:space="preserve"> on the chart on pg. 109.  What new party can you add to this list?  </w:t>
      </w:r>
    </w:p>
    <w:p w:rsidR="003B375B" w:rsidRDefault="003B375B" w:rsidP="0041794F">
      <w:pPr>
        <w:numPr>
          <w:ilvl w:val="0"/>
          <w:numId w:val="2"/>
        </w:numPr>
      </w:pPr>
      <w:r>
        <w:t>Much of the present era has been marked by what unusual feature?  Explain in detail.</w:t>
      </w:r>
    </w:p>
    <w:p w:rsidR="003B375B" w:rsidRDefault="003B375B" w:rsidP="00F2113E"/>
    <w:p w:rsidR="003B375B" w:rsidRDefault="003B375B" w:rsidP="00F2113E">
      <w:r>
        <w:t>Section 4 (114- 117)</w:t>
      </w:r>
    </w:p>
    <w:p w:rsidR="003B375B" w:rsidRDefault="003B375B" w:rsidP="00F2113E"/>
    <w:p w:rsidR="003B375B" w:rsidRDefault="003B375B" w:rsidP="002A3E41">
      <w:pPr>
        <w:numPr>
          <w:ilvl w:val="0"/>
          <w:numId w:val="2"/>
        </w:numPr>
      </w:pPr>
      <w:r>
        <w:t>On the chart on pg. 115, explain which minor party has survived the longest and why you think that?</w:t>
      </w:r>
    </w:p>
    <w:p w:rsidR="003B375B" w:rsidRDefault="003B375B" w:rsidP="002A3E41">
      <w:pPr>
        <w:numPr>
          <w:ilvl w:val="0"/>
          <w:numId w:val="2"/>
        </w:numPr>
      </w:pPr>
      <w:r>
        <w:t xml:space="preserve">In what ways have minor parties been important in the </w:t>
      </w:r>
      <w:smartTag w:uri="urn:schemas-microsoft-com:office:smarttags" w:element="place">
        <w:smartTag w:uri="urn:schemas-microsoft-com:office:smarttags" w:element="country-region">
          <w:r>
            <w:t>United States</w:t>
          </w:r>
        </w:smartTag>
      </w:smartTag>
      <w:r>
        <w:t>?</w:t>
      </w:r>
    </w:p>
    <w:p w:rsidR="003B375B" w:rsidRDefault="003B375B" w:rsidP="002A3E41"/>
    <w:p w:rsidR="003B375B" w:rsidRDefault="003B375B" w:rsidP="002A3E41"/>
    <w:sectPr w:rsidR="003B375B" w:rsidSect="00A60D9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D7440"/>
    <w:multiLevelType w:val="hybridMultilevel"/>
    <w:tmpl w:val="B5C01E1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2146C65"/>
    <w:multiLevelType w:val="hybridMultilevel"/>
    <w:tmpl w:val="4DD8A7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4E863366"/>
    <w:multiLevelType w:val="hybridMultilevel"/>
    <w:tmpl w:val="C9F076F4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794F"/>
    <w:rsid w:val="00043AF2"/>
    <w:rsid w:val="00276592"/>
    <w:rsid w:val="002A3E41"/>
    <w:rsid w:val="00325B16"/>
    <w:rsid w:val="00346C42"/>
    <w:rsid w:val="00397E27"/>
    <w:rsid w:val="003A736B"/>
    <w:rsid w:val="003B375B"/>
    <w:rsid w:val="003C1DB9"/>
    <w:rsid w:val="0041794F"/>
    <w:rsid w:val="00433A32"/>
    <w:rsid w:val="00482CA7"/>
    <w:rsid w:val="004A18CF"/>
    <w:rsid w:val="00503849"/>
    <w:rsid w:val="006906CC"/>
    <w:rsid w:val="006E508C"/>
    <w:rsid w:val="0074202D"/>
    <w:rsid w:val="00784ED4"/>
    <w:rsid w:val="00796247"/>
    <w:rsid w:val="008864D1"/>
    <w:rsid w:val="008F77AB"/>
    <w:rsid w:val="00A36543"/>
    <w:rsid w:val="00A60D90"/>
    <w:rsid w:val="00A76C73"/>
    <w:rsid w:val="00BA226A"/>
    <w:rsid w:val="00C427A7"/>
    <w:rsid w:val="00C66606"/>
    <w:rsid w:val="00C83A53"/>
    <w:rsid w:val="00D9193B"/>
    <w:rsid w:val="00DE14F9"/>
    <w:rsid w:val="00F2113E"/>
    <w:rsid w:val="00FB10EB"/>
    <w:rsid w:val="00FF3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0EB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ediumGrid31">
    <w:name w:val="Medium Grid 31"/>
    <w:uiPriority w:val="99"/>
    <w:rsid w:val="0041794F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</w:style>
  <w:style w:type="paragraph" w:styleId="ListParagraph">
    <w:name w:val="List Paragraph"/>
    <w:basedOn w:val="Normal"/>
    <w:uiPriority w:val="99"/>
    <w:qFormat/>
    <w:rsid w:val="004179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41794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41794F"/>
    <w:rPr>
      <w:rFonts w:ascii="Lucida Grande" w:hAnsi="Lucida Grande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1</Pages>
  <Words>202</Words>
  <Characters>1154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 1</dc:title>
  <dc:subject/>
  <dc:creator>David Bedell</dc:creator>
  <cp:keywords/>
  <dc:description/>
  <cp:lastModifiedBy> </cp:lastModifiedBy>
  <cp:revision>7</cp:revision>
  <cp:lastPrinted>2010-01-21T19:09:00Z</cp:lastPrinted>
  <dcterms:created xsi:type="dcterms:W3CDTF">2010-10-20T16:20:00Z</dcterms:created>
  <dcterms:modified xsi:type="dcterms:W3CDTF">2010-10-20T16:34:00Z</dcterms:modified>
</cp:coreProperties>
</file>