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18"/>
        <w:gridCol w:w="918"/>
        <w:gridCol w:w="3330"/>
        <w:gridCol w:w="1170"/>
        <w:gridCol w:w="1980"/>
        <w:gridCol w:w="2232"/>
      </w:tblGrid>
      <w:tr w:rsidR="001A41B8" w:rsidRPr="00A83978" w:rsidTr="00D00C21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1A41B8" w:rsidRPr="00D00C21" w:rsidRDefault="001A41B8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1A41B8" w:rsidRPr="00A83978" w:rsidTr="00D00C21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1A41B8" w:rsidRPr="000B7B5F" w:rsidRDefault="001A41B8" w:rsidP="00A83978">
            <w:pPr>
              <w:spacing w:after="0" w:line="240" w:lineRule="auto"/>
            </w:pPr>
            <w:r>
              <w:t>Name, Course on Cover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  <w:rPr>
                <w:i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i/>
                  </w:rPr>
                  <w:t>U.S.</w:t>
                </w:r>
              </w:smartTag>
            </w:smartTag>
            <w:r>
              <w:rPr>
                <w:i/>
              </w:rPr>
              <w:t xml:space="preserve"> Map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9/12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 xml:space="preserve">Decision Making in </w:t>
            </w:r>
            <w:smartTag w:uri="urn:schemas-microsoft-com:office:smarttags" w:element="country-region">
              <w:smartTag w:uri="urn:schemas-microsoft-com:office:smarttags" w:element="place">
                <w:r>
                  <w:t>U.S.</w:t>
                </w:r>
              </w:smartTag>
            </w:smartTag>
            <w:r>
              <w:t xml:space="preserve"> History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9/29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Unit 1 Title Page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Unit 1 Table of Contents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9/13</w:t>
            </w:r>
          </w:p>
        </w:tc>
        <w:tc>
          <w:tcPr>
            <w:tcW w:w="3330" w:type="dxa"/>
          </w:tcPr>
          <w:p w:rsidR="001A41B8" w:rsidRPr="00B54723" w:rsidRDefault="001A41B8" w:rsidP="00A83978">
            <w:pPr>
              <w:spacing w:after="0" w:line="240" w:lineRule="auto"/>
            </w:pPr>
            <w:r>
              <w:t>Road to Revolution Simulation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9/16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 xml:space="preserve">Declaration of </w:t>
            </w:r>
            <w:smartTag w:uri="urn:schemas-microsoft-com:office:smarttags" w:element="City">
              <w:smartTag w:uri="urn:schemas-microsoft-com:office:smarttags" w:element="place">
                <w:r>
                  <w:t>Independence</w:t>
                </w:r>
              </w:smartTag>
            </w:smartTag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9/19</w:t>
            </w:r>
          </w:p>
        </w:tc>
        <w:tc>
          <w:tcPr>
            <w:tcW w:w="3330" w:type="dxa"/>
          </w:tcPr>
          <w:p w:rsidR="001A41B8" w:rsidRPr="00B54723" w:rsidRDefault="001A41B8" w:rsidP="00A83978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Enlightenment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9/20</w:t>
            </w:r>
          </w:p>
        </w:tc>
        <w:tc>
          <w:tcPr>
            <w:tcW w:w="3330" w:type="dxa"/>
          </w:tcPr>
          <w:p w:rsidR="001A41B8" w:rsidRPr="00B54723" w:rsidRDefault="001A41B8" w:rsidP="00A83978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Rebels &amp; Revolution Video Notes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9/21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Lessons Learned the Hard War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9/22</w:t>
            </w:r>
          </w:p>
        </w:tc>
        <w:tc>
          <w:tcPr>
            <w:tcW w:w="3330" w:type="dxa"/>
          </w:tcPr>
          <w:p w:rsidR="001A41B8" w:rsidRPr="00097C8B" w:rsidRDefault="001A41B8" w:rsidP="00A83978">
            <w:pPr>
              <w:spacing w:after="0" w:line="240" w:lineRule="auto"/>
            </w:pPr>
            <w:r>
              <w:t>Shays Rebellion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9/23</w:t>
            </w: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  <w:r>
              <w:t>Bill of Rights and the Constitution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1A41B8" w:rsidRPr="00097C8B" w:rsidRDefault="001A41B8" w:rsidP="00A83978">
            <w:pPr>
              <w:spacing w:after="0" w:line="240" w:lineRule="auto"/>
              <w:jc w:val="center"/>
              <w:rPr>
                <w:i/>
              </w:rPr>
            </w:pPr>
            <w:r>
              <w:t>9/26</w:t>
            </w:r>
          </w:p>
        </w:tc>
        <w:tc>
          <w:tcPr>
            <w:tcW w:w="3330" w:type="dxa"/>
          </w:tcPr>
          <w:p w:rsidR="001A41B8" w:rsidRPr="00097C8B" w:rsidRDefault="001A41B8" w:rsidP="00A83978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Division video notes &amp; </w:t>
            </w:r>
            <w:r>
              <w:t xml:space="preserve"> Civil War video notes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Default="001A41B8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9/27</w:t>
            </w:r>
          </w:p>
        </w:tc>
        <w:tc>
          <w:tcPr>
            <w:tcW w:w="3330" w:type="dxa"/>
          </w:tcPr>
          <w:p w:rsidR="001A41B8" w:rsidRPr="00097C8B" w:rsidRDefault="001A41B8" w:rsidP="00A83978">
            <w:pPr>
              <w:spacing w:after="0" w:line="240" w:lineRule="auto"/>
            </w:pPr>
            <w:r>
              <w:t xml:space="preserve">Reconstruction </w:t>
            </w: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</w:tr>
      <w:tr w:rsidR="001A41B8" w:rsidRPr="00A83978" w:rsidTr="00D00C21"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918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3330" w:type="dxa"/>
          </w:tcPr>
          <w:p w:rsidR="001A41B8" w:rsidRPr="00A83978" w:rsidRDefault="001A41B8" w:rsidP="00A83978">
            <w:pPr>
              <w:spacing w:after="0" w:line="240" w:lineRule="auto"/>
            </w:pPr>
          </w:p>
        </w:tc>
        <w:tc>
          <w:tcPr>
            <w:tcW w:w="1170" w:type="dxa"/>
          </w:tcPr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04072">
              <w:rPr>
                <w:b/>
                <w:sz w:val="28"/>
                <w:szCs w:val="28"/>
              </w:rPr>
              <w:t xml:space="preserve">Possible </w:t>
            </w:r>
            <w:r w:rsidRPr="00A83978">
              <w:rPr>
                <w:b/>
                <w:sz w:val="32"/>
                <w:szCs w:val="32"/>
              </w:rPr>
              <w:t>Points:</w:t>
            </w:r>
          </w:p>
          <w:p w:rsidR="001A41B8" w:rsidRPr="00A83978" w:rsidRDefault="001A41B8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150</w:t>
            </w:r>
          </w:p>
        </w:tc>
        <w:tc>
          <w:tcPr>
            <w:tcW w:w="1980" w:type="dxa"/>
          </w:tcPr>
          <w:p w:rsidR="001A41B8" w:rsidRPr="00A83978" w:rsidRDefault="001A41B8" w:rsidP="00290AC7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Self Grade:</w:t>
            </w:r>
          </w:p>
        </w:tc>
        <w:tc>
          <w:tcPr>
            <w:tcW w:w="2232" w:type="dxa"/>
          </w:tcPr>
          <w:p w:rsidR="001A41B8" w:rsidRPr="00A83978" w:rsidRDefault="001A41B8" w:rsidP="00A83978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Assessed Points:</w:t>
            </w:r>
          </w:p>
        </w:tc>
      </w:tr>
    </w:tbl>
    <w:p w:rsidR="001A41B8" w:rsidRPr="00D00C21" w:rsidRDefault="001A41B8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1A41B8" w:rsidRPr="00D00C21" w:rsidRDefault="001A41B8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1A41B8" w:rsidRDefault="001A41B8"/>
    <w:sectPr w:rsidR="001A41B8" w:rsidSect="00BC309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1B8" w:rsidRDefault="001A41B8" w:rsidP="0045063D">
      <w:pPr>
        <w:spacing w:after="0" w:line="240" w:lineRule="auto"/>
      </w:pPr>
      <w:r>
        <w:separator/>
      </w:r>
    </w:p>
  </w:endnote>
  <w:endnote w:type="continuationSeparator" w:id="0">
    <w:p w:rsidR="001A41B8" w:rsidRDefault="001A41B8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1B8" w:rsidRDefault="001A41B8" w:rsidP="0045063D">
      <w:pPr>
        <w:spacing w:after="0" w:line="240" w:lineRule="auto"/>
      </w:pPr>
      <w:r>
        <w:separator/>
      </w:r>
    </w:p>
  </w:footnote>
  <w:footnote w:type="continuationSeparator" w:id="0">
    <w:p w:rsidR="001A41B8" w:rsidRDefault="001A41B8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1B8" w:rsidRPr="0045063D" w:rsidRDefault="001A41B8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 xml:space="preserve">Unit 1: Foundations of </w:t>
    </w:r>
    <w:smartTag w:uri="urn:schemas-microsoft-com:office:smarttags" w:element="country-region">
      <w:smartTag w:uri="urn:schemas-microsoft-com:office:smarttags" w:element="place">
        <w:r>
          <w:rPr>
            <w:b/>
            <w:sz w:val="28"/>
            <w:szCs w:val="28"/>
          </w:rPr>
          <w:t>America</w:t>
        </w:r>
      </w:smartTag>
    </w:smartTag>
    <w:r>
      <w:rPr>
        <w:b/>
        <w:sz w:val="28"/>
        <w:szCs w:val="28"/>
      </w:rPr>
      <w:t xml:space="preserve">                        </w:t>
    </w:r>
    <w:r>
      <w:rPr>
        <w:b/>
        <w:sz w:val="28"/>
        <w:szCs w:val="28"/>
      </w:rPr>
      <w:tab/>
      <w:t xml:space="preserve">Name:____________________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21B08"/>
    <w:rsid w:val="00097C8B"/>
    <w:rsid w:val="000B7B5F"/>
    <w:rsid w:val="001A41B8"/>
    <w:rsid w:val="002210FB"/>
    <w:rsid w:val="00290AC7"/>
    <w:rsid w:val="0030236C"/>
    <w:rsid w:val="00310337"/>
    <w:rsid w:val="0045063D"/>
    <w:rsid w:val="004627B4"/>
    <w:rsid w:val="00545E6A"/>
    <w:rsid w:val="00595AAE"/>
    <w:rsid w:val="005C402E"/>
    <w:rsid w:val="006F1989"/>
    <w:rsid w:val="00804072"/>
    <w:rsid w:val="00842CFD"/>
    <w:rsid w:val="0093085A"/>
    <w:rsid w:val="0094148E"/>
    <w:rsid w:val="00971976"/>
    <w:rsid w:val="00A83978"/>
    <w:rsid w:val="00AC16AB"/>
    <w:rsid w:val="00AC72CB"/>
    <w:rsid w:val="00B42F46"/>
    <w:rsid w:val="00B54723"/>
    <w:rsid w:val="00BC309B"/>
    <w:rsid w:val="00BD2F01"/>
    <w:rsid w:val="00C36637"/>
    <w:rsid w:val="00D00C21"/>
    <w:rsid w:val="00D537B8"/>
    <w:rsid w:val="00D80DAC"/>
    <w:rsid w:val="00E50AC1"/>
    <w:rsid w:val="00F30B3F"/>
    <w:rsid w:val="00F44D92"/>
    <w:rsid w:val="00FB5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124</Words>
  <Characters>711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4</cp:revision>
  <cp:lastPrinted>2011-09-23T22:23:00Z</cp:lastPrinted>
  <dcterms:created xsi:type="dcterms:W3CDTF">2011-09-23T22:06:00Z</dcterms:created>
  <dcterms:modified xsi:type="dcterms:W3CDTF">2011-09-23T22:23:00Z</dcterms:modified>
</cp:coreProperties>
</file>