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B9E" w:rsidRDefault="000C0B9E" w:rsidP="00A77BD1">
      <w:pPr>
        <w:jc w:val="right"/>
        <w:rPr>
          <w:sz w:val="22"/>
          <w:szCs w:val="22"/>
        </w:rPr>
      </w:pPr>
      <w:r>
        <w:rPr>
          <w:sz w:val="22"/>
          <w:szCs w:val="22"/>
        </w:rPr>
        <w:t>Name:</w:t>
      </w:r>
    </w:p>
    <w:p w:rsidR="000C0B9E" w:rsidRDefault="000C0B9E" w:rsidP="00A77BD1">
      <w:pPr>
        <w:jc w:val="right"/>
        <w:rPr>
          <w:sz w:val="22"/>
          <w:szCs w:val="22"/>
        </w:rPr>
      </w:pPr>
      <w:r>
        <w:rPr>
          <w:sz w:val="22"/>
          <w:szCs w:val="22"/>
        </w:rPr>
        <w:t>Date:</w:t>
      </w:r>
    </w:p>
    <w:p w:rsidR="000C0B9E" w:rsidRDefault="000C0B9E" w:rsidP="00A77BD1">
      <w:pPr>
        <w:jc w:val="right"/>
        <w:rPr>
          <w:sz w:val="22"/>
          <w:szCs w:val="22"/>
        </w:rPr>
      </w:pPr>
      <w:r>
        <w:rPr>
          <w:sz w:val="22"/>
          <w:szCs w:val="22"/>
        </w:rPr>
        <w:t>Period:</w:t>
      </w:r>
    </w:p>
    <w:p w:rsidR="000C0B9E" w:rsidRPr="00A77BD1" w:rsidRDefault="000C0B9E" w:rsidP="00A7395B">
      <w:pPr>
        <w:jc w:val="center"/>
        <w:rPr>
          <w:sz w:val="22"/>
          <w:szCs w:val="22"/>
        </w:rPr>
      </w:pPr>
      <w:r w:rsidRPr="00A77BD1">
        <w:rPr>
          <w:sz w:val="22"/>
          <w:szCs w:val="22"/>
        </w:rPr>
        <w:t>Haikus</w:t>
      </w:r>
    </w:p>
    <w:p w:rsidR="000C0B9E" w:rsidRPr="00A77BD1" w:rsidRDefault="000C0B9E" w:rsidP="00A7395B">
      <w:pPr>
        <w:rPr>
          <w:sz w:val="22"/>
          <w:szCs w:val="22"/>
        </w:rPr>
      </w:pPr>
      <w:r w:rsidRPr="00A77BD1">
        <w:rPr>
          <w:sz w:val="22"/>
          <w:szCs w:val="22"/>
        </w:rPr>
        <w:t>STANDARD MUST HAVES:</w:t>
      </w:r>
    </w:p>
    <w:p w:rsidR="000C0B9E" w:rsidRPr="00A77BD1" w:rsidRDefault="000C0B9E" w:rsidP="00A7395B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A77BD1">
        <w:rPr>
          <w:sz w:val="22"/>
          <w:szCs w:val="22"/>
        </w:rPr>
        <w:t>3 lines</w:t>
      </w:r>
    </w:p>
    <w:p w:rsidR="000C0B9E" w:rsidRPr="00A77BD1" w:rsidRDefault="000C0B9E" w:rsidP="00A7395B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A77BD1">
        <w:rPr>
          <w:sz w:val="22"/>
          <w:szCs w:val="22"/>
        </w:rPr>
        <w:t>5 syllables in the first line, 7 in the second, and 5 in the third</w:t>
      </w:r>
    </w:p>
    <w:p w:rsidR="000C0B9E" w:rsidRPr="00A77BD1" w:rsidRDefault="000C0B9E" w:rsidP="00A7395B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A77BD1">
        <w:rPr>
          <w:sz w:val="22"/>
          <w:szCs w:val="22"/>
        </w:rPr>
        <w:t>Captures a moment in time; does not tell a story from the past</w:t>
      </w:r>
    </w:p>
    <w:p w:rsidR="000C0B9E" w:rsidRPr="00A77BD1" w:rsidRDefault="000C0B9E" w:rsidP="00A7395B">
      <w:pPr>
        <w:pStyle w:val="ListParagraph"/>
        <w:rPr>
          <w:rFonts w:cs="Times New Roman"/>
          <w:sz w:val="22"/>
          <w:szCs w:val="22"/>
        </w:rPr>
      </w:pPr>
    </w:p>
    <w:p w:rsidR="000C0B9E" w:rsidRPr="00A77BD1" w:rsidRDefault="000C0B9E" w:rsidP="00A7395B">
      <w:pPr>
        <w:rPr>
          <w:sz w:val="22"/>
          <w:szCs w:val="22"/>
        </w:rPr>
      </w:pPr>
      <w:r w:rsidRPr="00A77BD1">
        <w:rPr>
          <w:sz w:val="22"/>
          <w:szCs w:val="22"/>
        </w:rPr>
        <w:t>YOUR CHALLENGE:</w:t>
      </w:r>
    </w:p>
    <w:p w:rsidR="000C0B9E" w:rsidRPr="00A77BD1" w:rsidRDefault="000C0B9E" w:rsidP="00A7395B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A77BD1">
        <w:rPr>
          <w:sz w:val="22"/>
          <w:szCs w:val="22"/>
        </w:rPr>
        <w:t>No word repeats</w:t>
      </w:r>
    </w:p>
    <w:p w:rsidR="000C0B9E" w:rsidRPr="00A77BD1" w:rsidRDefault="000C0B9E" w:rsidP="00A7395B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A77BD1">
        <w:rPr>
          <w:sz w:val="22"/>
          <w:szCs w:val="22"/>
        </w:rPr>
        <w:t>No pronouns</w:t>
      </w:r>
    </w:p>
    <w:p w:rsidR="000C0B9E" w:rsidRPr="00A77BD1" w:rsidRDefault="000C0B9E" w:rsidP="00A7395B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A77BD1">
        <w:rPr>
          <w:sz w:val="22"/>
          <w:szCs w:val="22"/>
        </w:rPr>
        <w:t xml:space="preserve">I, me, we, you, us, her, him, she, he, they, them, it, this, these, that, those, anybody, anyone, anything, someone, something, somebody, his, hers, theirs, mine, my, our, ours, its, your, myself, himself, herself, themselves, ourselves, yourself </w:t>
      </w:r>
    </w:p>
    <w:p w:rsidR="000C0B9E" w:rsidRPr="00A77BD1" w:rsidRDefault="000C0B9E" w:rsidP="00A7395B">
      <w:pPr>
        <w:rPr>
          <w:rFonts w:cs="Times New Roman"/>
          <w:sz w:val="22"/>
          <w:szCs w:val="22"/>
        </w:rPr>
      </w:pPr>
    </w:p>
    <w:p w:rsidR="000C0B9E" w:rsidRPr="00A77BD1" w:rsidRDefault="000C0B9E" w:rsidP="00A7395B">
      <w:pPr>
        <w:rPr>
          <w:sz w:val="22"/>
          <w:szCs w:val="22"/>
        </w:rPr>
      </w:pPr>
      <w:r w:rsidRPr="00A77BD1">
        <w:rPr>
          <w:sz w:val="22"/>
          <w:szCs w:val="22"/>
        </w:rPr>
        <w:t>BONUS POINTS:</w:t>
      </w:r>
    </w:p>
    <w:p w:rsidR="000C0B9E" w:rsidRPr="00A77BD1" w:rsidRDefault="000C0B9E" w:rsidP="00A7395B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A77BD1">
        <w:rPr>
          <w:sz w:val="22"/>
          <w:szCs w:val="22"/>
        </w:rPr>
        <w:t>No articles</w:t>
      </w:r>
    </w:p>
    <w:p w:rsidR="000C0B9E" w:rsidRPr="00A77BD1" w:rsidRDefault="000C0B9E" w:rsidP="00A7395B">
      <w:pPr>
        <w:pStyle w:val="ListParagraph"/>
        <w:numPr>
          <w:ilvl w:val="1"/>
          <w:numId w:val="4"/>
        </w:numPr>
        <w:rPr>
          <w:sz w:val="22"/>
          <w:szCs w:val="22"/>
        </w:rPr>
      </w:pPr>
      <w:r w:rsidRPr="00A77BD1">
        <w:rPr>
          <w:sz w:val="22"/>
          <w:szCs w:val="22"/>
        </w:rPr>
        <w:t>A, an, the</w:t>
      </w:r>
    </w:p>
    <w:p w:rsidR="000C0B9E" w:rsidRPr="00A77BD1" w:rsidRDefault="000C0B9E" w:rsidP="00442049">
      <w:pPr>
        <w:pStyle w:val="ListParagraph"/>
        <w:rPr>
          <w:rFonts w:cs="Times New Roman"/>
          <w:sz w:val="22"/>
          <w:szCs w:val="22"/>
        </w:rPr>
      </w:pPr>
    </w:p>
    <w:p w:rsidR="000C0B9E" w:rsidRPr="00A77BD1" w:rsidRDefault="000C0B9E" w:rsidP="00442049">
      <w:pPr>
        <w:rPr>
          <w:sz w:val="22"/>
          <w:szCs w:val="22"/>
        </w:rPr>
      </w:pPr>
      <w:r w:rsidRPr="00A77BD1">
        <w:rPr>
          <w:sz w:val="22"/>
          <w:szCs w:val="22"/>
        </w:rPr>
        <w:t>PROMPT:</w:t>
      </w:r>
    </w:p>
    <w:p w:rsidR="000C0B9E" w:rsidRPr="00A77BD1" w:rsidRDefault="000C0B9E" w:rsidP="00442049">
      <w:pPr>
        <w:rPr>
          <w:sz w:val="22"/>
          <w:szCs w:val="22"/>
        </w:rPr>
      </w:pPr>
      <w:r w:rsidRPr="00A77BD1">
        <w:rPr>
          <w:sz w:val="22"/>
          <w:szCs w:val="22"/>
        </w:rPr>
        <w:t>Write a haiku about one of your vocab words. It can be the same one you used for your last poem or you can pick a different one. I’ve included the list below.</w:t>
      </w:r>
    </w:p>
    <w:p w:rsidR="000C0B9E" w:rsidRPr="00A77BD1" w:rsidRDefault="000C0B9E" w:rsidP="00442049">
      <w:pPr>
        <w:rPr>
          <w:sz w:val="22"/>
          <w:szCs w:val="22"/>
        </w:rPr>
      </w:pPr>
    </w:p>
    <w:p w:rsidR="000C0B9E" w:rsidRPr="00A77BD1" w:rsidRDefault="000C0B9E" w:rsidP="00442049">
      <w:pPr>
        <w:rPr>
          <w:sz w:val="22"/>
          <w:szCs w:val="22"/>
        </w:rPr>
      </w:pPr>
      <w:r w:rsidRPr="00A77BD1">
        <w:rPr>
          <w:sz w:val="22"/>
          <w:szCs w:val="22"/>
        </w:rPr>
        <w:t>VOCABULARY WORDS:</w:t>
      </w:r>
    </w:p>
    <w:p w:rsidR="000C0B9E" w:rsidRPr="00A77BD1" w:rsidRDefault="000C0B9E" w:rsidP="00442049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A77BD1">
        <w:rPr>
          <w:sz w:val="22"/>
          <w:szCs w:val="22"/>
        </w:rPr>
        <w:t>Compassion</w:t>
      </w:r>
    </w:p>
    <w:p w:rsidR="000C0B9E" w:rsidRPr="00A77BD1" w:rsidRDefault="000C0B9E" w:rsidP="00442049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A77BD1">
        <w:rPr>
          <w:sz w:val="22"/>
          <w:szCs w:val="22"/>
        </w:rPr>
        <w:t>Hope</w:t>
      </w:r>
    </w:p>
    <w:p w:rsidR="000C0B9E" w:rsidRPr="00A77BD1" w:rsidRDefault="000C0B9E" w:rsidP="00442049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A77BD1">
        <w:rPr>
          <w:sz w:val="22"/>
          <w:szCs w:val="22"/>
        </w:rPr>
        <w:t>Activism</w:t>
      </w:r>
    </w:p>
    <w:p w:rsidR="000C0B9E" w:rsidRPr="00A77BD1" w:rsidRDefault="000C0B9E" w:rsidP="00442049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A77BD1">
        <w:rPr>
          <w:sz w:val="22"/>
          <w:szCs w:val="22"/>
        </w:rPr>
        <w:t>Courage</w:t>
      </w:r>
    </w:p>
    <w:p w:rsidR="000C0B9E" w:rsidRPr="00A77BD1" w:rsidRDefault="000C0B9E" w:rsidP="00442049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A77BD1">
        <w:rPr>
          <w:sz w:val="22"/>
          <w:szCs w:val="22"/>
        </w:rPr>
        <w:t>Justice</w:t>
      </w:r>
    </w:p>
    <w:p w:rsidR="000C0B9E" w:rsidRPr="00A77BD1" w:rsidRDefault="000C0B9E" w:rsidP="00442049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A77BD1">
        <w:rPr>
          <w:sz w:val="22"/>
          <w:szCs w:val="22"/>
        </w:rPr>
        <w:t>Passion</w:t>
      </w:r>
    </w:p>
    <w:p w:rsidR="000C0B9E" w:rsidRPr="00A77BD1" w:rsidRDefault="000C0B9E" w:rsidP="00442049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A77BD1">
        <w:rPr>
          <w:sz w:val="22"/>
          <w:szCs w:val="22"/>
        </w:rPr>
        <w:t>Dedication</w:t>
      </w:r>
    </w:p>
    <w:p w:rsidR="000C0B9E" w:rsidRPr="00A77BD1" w:rsidRDefault="000C0B9E" w:rsidP="00442049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A77BD1">
        <w:rPr>
          <w:sz w:val="22"/>
          <w:szCs w:val="22"/>
        </w:rPr>
        <w:t>Leadership</w:t>
      </w:r>
    </w:p>
    <w:p w:rsidR="000C0B9E" w:rsidRPr="00A77BD1" w:rsidRDefault="000C0B9E" w:rsidP="00442049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A77BD1">
        <w:rPr>
          <w:sz w:val="22"/>
          <w:szCs w:val="22"/>
        </w:rPr>
        <w:t>Empathy</w:t>
      </w:r>
    </w:p>
    <w:p w:rsidR="000C0B9E" w:rsidRPr="00A77BD1" w:rsidRDefault="000C0B9E" w:rsidP="00442049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A77BD1">
        <w:rPr>
          <w:sz w:val="22"/>
          <w:szCs w:val="22"/>
        </w:rPr>
        <w:t>Optimism</w:t>
      </w:r>
    </w:p>
    <w:p w:rsidR="000C0B9E" w:rsidRPr="00A77BD1" w:rsidRDefault="000C0B9E" w:rsidP="00A7395B">
      <w:pPr>
        <w:pStyle w:val="ListParagraph"/>
        <w:ind w:left="1440"/>
        <w:rPr>
          <w:rFonts w:cs="Times New Roman"/>
          <w:sz w:val="22"/>
          <w:szCs w:val="22"/>
        </w:rPr>
      </w:pPr>
    </w:p>
    <w:p w:rsidR="000C0B9E" w:rsidRPr="00A77BD1" w:rsidRDefault="000C0B9E" w:rsidP="00A77BD1">
      <w:pPr>
        <w:ind w:left="720" w:firstLine="720"/>
        <w:jc w:val="center"/>
        <w:rPr>
          <w:rFonts w:cs="Times New Roman"/>
          <w:sz w:val="22"/>
          <w:szCs w:val="22"/>
        </w:rPr>
      </w:pPr>
      <w:r>
        <w:rPr>
          <w:sz w:val="22"/>
          <w:szCs w:val="22"/>
        </w:rPr>
        <w:t>Good luck smart scholars</w:t>
      </w:r>
    </w:p>
    <w:p w:rsidR="000C0B9E" w:rsidRPr="00A77BD1" w:rsidRDefault="000C0B9E" w:rsidP="00A77BD1">
      <w:pPr>
        <w:pStyle w:val="ListParagraph"/>
        <w:ind w:left="1440"/>
        <w:jc w:val="center"/>
        <w:rPr>
          <w:sz w:val="22"/>
          <w:szCs w:val="22"/>
        </w:rPr>
      </w:pPr>
      <w:r w:rsidRPr="00A77BD1">
        <w:rPr>
          <w:sz w:val="22"/>
          <w:szCs w:val="22"/>
        </w:rPr>
        <w:t>Haikus will be mastered soon</w:t>
      </w:r>
    </w:p>
    <w:p w:rsidR="000C0B9E" w:rsidRDefault="000C0B9E" w:rsidP="00A77BD1">
      <w:pPr>
        <w:pStyle w:val="ListParagraph"/>
        <w:ind w:left="1440"/>
        <w:jc w:val="center"/>
        <w:rPr>
          <w:sz w:val="22"/>
          <w:szCs w:val="22"/>
        </w:rPr>
      </w:pPr>
      <w:r w:rsidRPr="00A77BD1">
        <w:rPr>
          <w:sz w:val="22"/>
          <w:szCs w:val="22"/>
        </w:rPr>
        <w:t>Adding more knowledge</w:t>
      </w:r>
      <w:r>
        <w:rPr>
          <w:sz w:val="22"/>
          <w:szCs w:val="22"/>
        </w:rPr>
        <w:t>.</w:t>
      </w:r>
    </w:p>
    <w:p w:rsidR="000C0B9E" w:rsidRPr="00A77BD1" w:rsidRDefault="000C0B9E" w:rsidP="00A77BD1">
      <w:pPr>
        <w:rPr>
          <w:rFonts w:cs="Times New Roman"/>
          <w:sz w:val="22"/>
          <w:szCs w:val="22"/>
        </w:rPr>
      </w:pPr>
      <w:r>
        <w:rPr>
          <w:sz w:val="22"/>
          <w:szCs w:val="22"/>
        </w:rPr>
        <w:t>~~~~~~~~~~~~~~~~~~~~~~~~~~~~~~~~~~~~~~~~~~~~~~~~~~~~~~~~~~~</w:t>
      </w:r>
      <w:bookmarkStart w:id="0" w:name="_GoBack"/>
      <w:bookmarkStart w:id="1" w:name="_PictureBullets"/>
      <w:bookmarkEnd w:id="0"/>
      <w:r w:rsidRPr="002D0D36">
        <w:rPr>
          <w:rFonts w:ascii="Times New Roman" w:hAnsi="Times New Roman" w:cs="Times New Roman"/>
          <w:vanish/>
          <w:lang w:eastAsia="ja-JP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5pt" o:bullet="t">
            <v:imagedata r:id="rId5" o:title=""/>
          </v:shape>
        </w:pict>
      </w:r>
      <w:bookmarkEnd w:id="1"/>
    </w:p>
    <w:sectPr w:rsidR="000C0B9E" w:rsidRPr="00A77BD1" w:rsidSect="00A77B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240E7"/>
    <w:multiLevelType w:val="hybridMultilevel"/>
    <w:tmpl w:val="4E440ABE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44180870"/>
    <w:multiLevelType w:val="hybridMultilevel"/>
    <w:tmpl w:val="9C96BC68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57D00A3A"/>
    <w:multiLevelType w:val="hybridMultilevel"/>
    <w:tmpl w:val="1A3CF60E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71021E4F"/>
    <w:multiLevelType w:val="hybridMultilevel"/>
    <w:tmpl w:val="F7DC39AE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defaultTabStop w:val="720"/>
  <w:doNotHyphenateCaps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395B"/>
    <w:rsid w:val="000C0B9E"/>
    <w:rsid w:val="001822DA"/>
    <w:rsid w:val="002D0D36"/>
    <w:rsid w:val="00442049"/>
    <w:rsid w:val="00443EE5"/>
    <w:rsid w:val="009144A3"/>
    <w:rsid w:val="00A7395B"/>
    <w:rsid w:val="00A77BD1"/>
    <w:rsid w:val="00AF6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??" w:hAnsi="Cambri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D3E"/>
    <w:rPr>
      <w:rFonts w:cs="Cambria"/>
      <w:sz w:val="24"/>
      <w:szCs w:val="24"/>
      <w:lang w:eastAsia="en-US"/>
    </w:rPr>
  </w:style>
  <w:style w:type="paragraph" w:styleId="Heading3">
    <w:name w:val="heading 3"/>
    <w:basedOn w:val="Normal"/>
    <w:link w:val="Heading3Char"/>
    <w:uiPriority w:val="99"/>
    <w:qFormat/>
    <w:rsid w:val="00A7395B"/>
    <w:pPr>
      <w:spacing w:before="100" w:beforeAutospacing="1" w:after="100" w:afterAutospacing="1"/>
      <w:outlineLvl w:val="2"/>
    </w:pPr>
    <w:rPr>
      <w:rFonts w:ascii="Times" w:hAnsi="Times" w:cs="Times"/>
      <w:b/>
      <w:bCs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A7395B"/>
    <w:rPr>
      <w:rFonts w:ascii="Times" w:hAnsi="Times" w:cs="Times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rsid w:val="00A7395B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uiPriority w:val="99"/>
    <w:rsid w:val="00A7395B"/>
  </w:style>
  <w:style w:type="character" w:customStyle="1" w:styleId="note">
    <w:name w:val="note"/>
    <w:basedOn w:val="DefaultParagraphFont"/>
    <w:uiPriority w:val="99"/>
    <w:rsid w:val="00A7395B"/>
  </w:style>
  <w:style w:type="paragraph" w:styleId="NormalWeb">
    <w:name w:val="Normal (Web)"/>
    <w:basedOn w:val="Normal"/>
    <w:uiPriority w:val="99"/>
    <w:semiHidden/>
    <w:rsid w:val="00A7395B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paragraph" w:styleId="ListParagraph">
    <w:name w:val="List Paragraph"/>
    <w:basedOn w:val="Normal"/>
    <w:uiPriority w:val="99"/>
    <w:qFormat/>
    <w:rsid w:val="00A7395B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035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5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138</Words>
  <Characters>793</Characters>
  <Application>Microsoft Office Outlook</Application>
  <DocSecurity>0</DocSecurity>
  <Lines>0</Lines>
  <Paragraphs>0</Paragraphs>
  <ScaleCrop>false</ScaleCrop>
  <Company>Loyola Marymount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</dc:title>
  <dc:subject/>
  <dc:creator>Maggie Jones</dc:creator>
  <cp:keywords/>
  <dc:description/>
  <cp:lastModifiedBy>ruthmorris</cp:lastModifiedBy>
  <cp:revision>2</cp:revision>
  <dcterms:created xsi:type="dcterms:W3CDTF">2014-04-28T21:07:00Z</dcterms:created>
  <dcterms:modified xsi:type="dcterms:W3CDTF">2014-04-28T21:07:00Z</dcterms:modified>
</cp:coreProperties>
</file>