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8"/>
        <w:gridCol w:w="2478"/>
        <w:gridCol w:w="1337"/>
        <w:gridCol w:w="1837"/>
        <w:gridCol w:w="1929"/>
      </w:tblGrid>
      <w:tr w:rsidR="00EA6043" w:rsidRPr="008F3551" w:rsidTr="007E7663">
        <w:tc>
          <w:tcPr>
            <w:tcW w:w="928" w:type="dxa"/>
          </w:tcPr>
          <w:p w:rsidR="00EA6043" w:rsidRPr="008F3551" w:rsidRDefault="00EA6043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#</w:t>
            </w:r>
          </w:p>
        </w:tc>
        <w:tc>
          <w:tcPr>
            <w:tcW w:w="2478" w:type="dxa"/>
          </w:tcPr>
          <w:p w:rsidR="00EA6043" w:rsidRPr="008F3551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37" w:type="dxa"/>
          </w:tcPr>
          <w:p w:rsidR="00EA6043" w:rsidRPr="008F3551" w:rsidRDefault="00EA6043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EA6043" w:rsidRPr="008F3551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5758FF">
                  <w:rPr>
                    <w:b/>
                    <w:sz w:val="20"/>
                    <w:szCs w:val="20"/>
                  </w:rPr>
                  <w:t>Ch.</w:t>
                </w:r>
              </w:smartTag>
            </w:smartTag>
            <w:r>
              <w:rPr>
                <w:b/>
                <w:sz w:val="20"/>
                <w:szCs w:val="20"/>
              </w:rPr>
              <w:t xml:space="preserve"> 7</w:t>
            </w:r>
            <w:r w:rsidRPr="005758FF">
              <w:rPr>
                <w:b/>
                <w:sz w:val="20"/>
                <w:szCs w:val="20"/>
              </w:rPr>
              <w:t xml:space="preserve"> Divider/ Tab labeled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5758FF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KBAT Chapter 7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2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Key 1- Race vs. ethnicity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3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Key 1-ethnicities distrib.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4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Key 1- separation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5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Video- Apartheid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6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Key 2- Nationalism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7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Key 2- multinational states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8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Key 3- Clash of ethnicities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9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sz w:val="20"/>
                    <w:szCs w:val="20"/>
                  </w:rPr>
                  <w:t>Video-</w:t>
                </w:r>
              </w:smartTag>
              <w:r>
                <w:rPr>
                  <w:sz w:val="20"/>
                  <w:szCs w:val="20"/>
                </w:rPr>
                <w:t xml:space="preserve"> </w:t>
              </w:r>
              <w:smartTag w:uri="urn:schemas-microsoft-com:office:smarttags" w:element="country-region">
                <w:r>
                  <w:rPr>
                    <w:sz w:val="20"/>
                    <w:szCs w:val="20"/>
                  </w:rPr>
                  <w:t>Malaysia</w:t>
                </w:r>
              </w:smartTag>
            </w:smartTag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Video- CNN Genocide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11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Key 4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12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>
                  <w:rPr>
                    <w:sz w:val="20"/>
                    <w:szCs w:val="20"/>
                  </w:rPr>
                  <w:t>Ch.</w:t>
                </w:r>
              </w:smartTag>
            </w:smartTag>
            <w:r>
              <w:rPr>
                <w:sz w:val="20"/>
                <w:szCs w:val="20"/>
              </w:rPr>
              <w:t xml:space="preserve"> 7 Study Guide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758FF">
              <w:rPr>
                <w:sz w:val="20"/>
                <w:szCs w:val="20"/>
              </w:rPr>
              <w:t>10</w:t>
            </w:r>
          </w:p>
        </w:tc>
        <w:tc>
          <w:tcPr>
            <w:tcW w:w="1837" w:type="dxa"/>
          </w:tcPr>
          <w:p w:rsidR="00EA6043" w:rsidRPr="008F3551" w:rsidRDefault="00EA6043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  <w:tc>
          <w:tcPr>
            <w:tcW w:w="2478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5758FF">
              <w:rPr>
                <w:b/>
                <w:sz w:val="24"/>
                <w:szCs w:val="24"/>
              </w:rPr>
              <w:t>Possible Points:</w:t>
            </w:r>
          </w:p>
          <w:p w:rsidR="00EA6043" w:rsidRPr="005758FF" w:rsidRDefault="00EA6043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  <w:r w:rsidRPr="005758FF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837" w:type="dxa"/>
          </w:tcPr>
          <w:p w:rsidR="00EA6043" w:rsidRPr="005758FF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5758FF">
              <w:rPr>
                <w:rFonts w:ascii="Arial Black" w:hAnsi="Arial Black"/>
                <w:b/>
                <w:sz w:val="24"/>
                <w:szCs w:val="24"/>
              </w:rPr>
              <w:t>Self Grade Total:</w:t>
            </w:r>
          </w:p>
        </w:tc>
        <w:tc>
          <w:tcPr>
            <w:tcW w:w="1929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5758FF">
              <w:rPr>
                <w:b/>
                <w:sz w:val="24"/>
                <w:szCs w:val="24"/>
              </w:rPr>
              <w:t>Evaluated Points:</w:t>
            </w:r>
          </w:p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8F3551" w:rsidRDefault="00EA6043" w:rsidP="008F3551">
            <w:pPr>
              <w:spacing w:after="0" w:line="240" w:lineRule="auto"/>
            </w:pPr>
          </w:p>
        </w:tc>
        <w:tc>
          <w:tcPr>
            <w:tcW w:w="2478" w:type="dxa"/>
          </w:tcPr>
          <w:p w:rsidR="00EA6043" w:rsidRPr="006064E0" w:rsidRDefault="00EA6043" w:rsidP="008F3551">
            <w:pPr>
              <w:spacing w:after="0" w:line="240" w:lineRule="auto"/>
              <w:rPr>
                <w:b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</w:rPr>
                  <w:t>Ch.</w:t>
                </w:r>
              </w:smartTag>
            </w:smartTag>
            <w:r>
              <w:rPr>
                <w:b/>
              </w:rPr>
              <w:t xml:space="preserve"> 8 Political Geo.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7" w:type="dxa"/>
          </w:tcPr>
          <w:p w:rsidR="00EA6043" w:rsidRPr="005758FF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8F3551" w:rsidRDefault="00EA6043" w:rsidP="005758FF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</w:rPr>
            </w:pPr>
            <w:smartTag w:uri="urn:schemas-microsoft-com:office:smarttags" w:element="country-region">
              <w:smartTag w:uri="urn:schemas-microsoft-com:office:smarttags" w:element="place">
                <w:r>
                  <w:rPr>
                    <w:b/>
                  </w:rPr>
                  <w:t>Ch.</w:t>
                </w:r>
              </w:smartTag>
            </w:smartTag>
            <w:r>
              <w:rPr>
                <w:b/>
              </w:rPr>
              <w:t xml:space="preserve"> 8 Divider/Tab labeled</w:t>
            </w:r>
          </w:p>
        </w:tc>
        <w:tc>
          <w:tcPr>
            <w:tcW w:w="1337" w:type="dxa"/>
          </w:tcPr>
          <w:p w:rsidR="00EA6043" w:rsidRPr="005758FF" w:rsidRDefault="00EA6043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EA6043" w:rsidRPr="005758FF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8F3551" w:rsidRDefault="00EA6043" w:rsidP="005758F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</w:pPr>
            <w:r>
              <w:t xml:space="preserve">KBAT </w:t>
            </w:r>
            <w:smartTag w:uri="urn:schemas-microsoft-com:office:smarttags" w:element="country-region">
              <w:smartTag w:uri="urn:schemas-microsoft-com:office:smarttags" w:element="place">
                <w:r>
                  <w:t>Ch.</w:t>
                </w:r>
              </w:smartTag>
            </w:smartTag>
            <w:r>
              <w:t xml:space="preserve"> 8</w:t>
            </w:r>
          </w:p>
        </w:tc>
        <w:tc>
          <w:tcPr>
            <w:tcW w:w="1337" w:type="dxa"/>
          </w:tcPr>
          <w:p w:rsidR="00EA6043" w:rsidRDefault="00EA6043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EA6043" w:rsidRPr="005758FF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8F3551" w:rsidRDefault="00EA6043" w:rsidP="005758FF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</w:pPr>
            <w:r>
              <w:t>Key 1</w:t>
            </w:r>
          </w:p>
        </w:tc>
        <w:tc>
          <w:tcPr>
            <w:tcW w:w="1337" w:type="dxa"/>
          </w:tcPr>
          <w:p w:rsidR="00EA6043" w:rsidRDefault="00EA6043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EA6043" w:rsidRPr="005758FF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8F3551" w:rsidRDefault="00EA6043" w:rsidP="005758FF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</w:pPr>
            <w:r>
              <w:t>Key 2</w:t>
            </w:r>
          </w:p>
        </w:tc>
        <w:tc>
          <w:tcPr>
            <w:tcW w:w="1337" w:type="dxa"/>
          </w:tcPr>
          <w:p w:rsidR="00EA6043" w:rsidRDefault="00EA6043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EA6043" w:rsidRPr="005758FF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Pr="008F3551" w:rsidRDefault="00EA6043" w:rsidP="005758F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2478" w:type="dxa"/>
          </w:tcPr>
          <w:p w:rsidR="00EA6043" w:rsidRPr="005758FF" w:rsidRDefault="00EA6043" w:rsidP="008F3551">
            <w:pPr>
              <w:spacing w:after="0" w:line="240" w:lineRule="auto"/>
            </w:pPr>
            <w:r>
              <w:t>Shape of States</w:t>
            </w:r>
          </w:p>
        </w:tc>
        <w:tc>
          <w:tcPr>
            <w:tcW w:w="1337" w:type="dxa"/>
          </w:tcPr>
          <w:p w:rsidR="00EA6043" w:rsidRDefault="00EA6043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EA6043" w:rsidRPr="005758FF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Default="00EA6043" w:rsidP="005758FF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2478" w:type="dxa"/>
          </w:tcPr>
          <w:p w:rsidR="00EA6043" w:rsidRDefault="00EA6043" w:rsidP="008F3551">
            <w:pPr>
              <w:spacing w:after="0" w:line="240" w:lineRule="auto"/>
            </w:pPr>
            <w:r>
              <w:t>Key 3</w:t>
            </w:r>
          </w:p>
        </w:tc>
        <w:tc>
          <w:tcPr>
            <w:tcW w:w="1337" w:type="dxa"/>
          </w:tcPr>
          <w:p w:rsidR="00EA6043" w:rsidRDefault="00EA6043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EA6043" w:rsidRPr="005758FF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Default="00EA6043" w:rsidP="005758FF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2478" w:type="dxa"/>
          </w:tcPr>
          <w:p w:rsidR="00EA6043" w:rsidRDefault="00EA6043" w:rsidP="008F3551">
            <w:pPr>
              <w:spacing w:after="0" w:line="240" w:lineRule="auto"/>
            </w:pPr>
            <w:r>
              <w:t xml:space="preserve">Video: </w:t>
            </w:r>
            <w:smartTag w:uri="urn:schemas-microsoft-com:office:smarttags" w:element="City">
              <w:smartTag w:uri="urn:schemas-microsoft-com:office:smarttags" w:element="place">
                <w:r>
                  <w:t>Strasbourg</w:t>
                </w:r>
              </w:smartTag>
            </w:smartTag>
          </w:p>
        </w:tc>
        <w:tc>
          <w:tcPr>
            <w:tcW w:w="1337" w:type="dxa"/>
          </w:tcPr>
          <w:p w:rsidR="00EA6043" w:rsidRDefault="00EA6043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EA6043" w:rsidRPr="005758FF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Default="00EA6043" w:rsidP="005758FF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2478" w:type="dxa"/>
          </w:tcPr>
          <w:p w:rsidR="00EA6043" w:rsidRDefault="00EA6043" w:rsidP="008F3551">
            <w:pPr>
              <w:spacing w:after="0" w:line="240" w:lineRule="auto"/>
            </w:pPr>
            <w:r>
              <w:t>Key 4</w:t>
            </w:r>
          </w:p>
        </w:tc>
        <w:tc>
          <w:tcPr>
            <w:tcW w:w="1337" w:type="dxa"/>
          </w:tcPr>
          <w:p w:rsidR="00EA6043" w:rsidRDefault="00EA6043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EA6043" w:rsidRPr="005758FF" w:rsidRDefault="00EA6043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EA6043" w:rsidRPr="005758FF" w:rsidRDefault="00EA6043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EA6043" w:rsidRPr="008F3551" w:rsidTr="007E7663">
        <w:tc>
          <w:tcPr>
            <w:tcW w:w="928" w:type="dxa"/>
          </w:tcPr>
          <w:p w:rsidR="00EA6043" w:rsidRDefault="00EA6043" w:rsidP="005758FF">
            <w:pPr>
              <w:spacing w:after="0" w:line="240" w:lineRule="auto"/>
              <w:jc w:val="center"/>
            </w:pPr>
          </w:p>
        </w:tc>
        <w:tc>
          <w:tcPr>
            <w:tcW w:w="2478" w:type="dxa"/>
          </w:tcPr>
          <w:p w:rsidR="00EA6043" w:rsidRDefault="00EA6043" w:rsidP="008F3551">
            <w:pPr>
              <w:spacing w:after="0" w:line="240" w:lineRule="auto"/>
            </w:pPr>
          </w:p>
        </w:tc>
        <w:tc>
          <w:tcPr>
            <w:tcW w:w="1337" w:type="dxa"/>
          </w:tcPr>
          <w:p w:rsidR="00EA6043" w:rsidRPr="005758FF" w:rsidRDefault="00EA6043" w:rsidP="00156C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5758FF">
              <w:rPr>
                <w:b/>
                <w:sz w:val="24"/>
                <w:szCs w:val="24"/>
              </w:rPr>
              <w:t>Possible Points:</w:t>
            </w:r>
          </w:p>
          <w:p w:rsidR="00EA6043" w:rsidRPr="005758FF" w:rsidRDefault="00EA6043" w:rsidP="00156C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Pr="005758FF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837" w:type="dxa"/>
          </w:tcPr>
          <w:p w:rsidR="00EA6043" w:rsidRPr="005758FF" w:rsidRDefault="00EA6043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5758FF">
              <w:rPr>
                <w:rFonts w:ascii="Arial Black" w:hAnsi="Arial Black"/>
                <w:b/>
                <w:sz w:val="24"/>
                <w:szCs w:val="24"/>
              </w:rPr>
              <w:t>Self Grade Total:</w:t>
            </w:r>
          </w:p>
        </w:tc>
        <w:tc>
          <w:tcPr>
            <w:tcW w:w="1929" w:type="dxa"/>
          </w:tcPr>
          <w:p w:rsidR="00EA6043" w:rsidRPr="005758FF" w:rsidRDefault="00EA6043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5758FF">
              <w:rPr>
                <w:b/>
                <w:sz w:val="24"/>
                <w:szCs w:val="24"/>
              </w:rPr>
              <w:t>Evaluated Points:</w:t>
            </w:r>
          </w:p>
          <w:p w:rsidR="00EA6043" w:rsidRPr="005758FF" w:rsidRDefault="00EA6043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EA6043" w:rsidRDefault="00EA6043"/>
    <w:sectPr w:rsidR="00EA6043" w:rsidSect="00EE18B6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6043" w:rsidRDefault="00EA6043" w:rsidP="0045063D">
      <w:pPr>
        <w:spacing w:after="0" w:line="240" w:lineRule="auto"/>
      </w:pPr>
      <w:r>
        <w:separator/>
      </w:r>
    </w:p>
  </w:endnote>
  <w:endnote w:type="continuationSeparator" w:id="0">
    <w:p w:rsidR="00EA6043" w:rsidRDefault="00EA6043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043" w:rsidRDefault="00EA6043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EA6043" w:rsidRDefault="00EA6043" w:rsidP="00EE18B6">
    <w:pPr>
      <w:pStyle w:val="Footer"/>
    </w:pPr>
    <w:r>
      <w:t>10= 100% A+          6= 60% D</w:t>
    </w:r>
  </w:p>
  <w:p w:rsidR="00EA6043" w:rsidRDefault="00EA6043" w:rsidP="00EE18B6">
    <w:pPr>
      <w:pStyle w:val="Footer"/>
    </w:pPr>
    <w:r>
      <w:t xml:space="preserve"> 9= 90% A                5= 50% F</w:t>
    </w:r>
  </w:p>
  <w:p w:rsidR="00EA6043" w:rsidRDefault="00EA6043" w:rsidP="00EE18B6">
    <w:pPr>
      <w:pStyle w:val="Footer"/>
    </w:pPr>
    <w:r>
      <w:t xml:space="preserve"> 8= 80% B                 0-4= 0%</w:t>
    </w:r>
  </w:p>
  <w:p w:rsidR="00EA6043" w:rsidRDefault="00EA6043" w:rsidP="00EE18B6">
    <w:pPr>
      <w:pStyle w:val="Footer"/>
    </w:pPr>
    <w:r>
      <w:t xml:space="preserve"> 7= 70% C</w:t>
    </w:r>
  </w:p>
  <w:p w:rsidR="00EA6043" w:rsidRDefault="00EA6043">
    <w:pPr>
      <w:pStyle w:val="Footer"/>
    </w:pPr>
  </w:p>
  <w:p w:rsidR="00EA6043" w:rsidRDefault="00EA604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6043" w:rsidRDefault="00EA6043" w:rsidP="0045063D">
      <w:pPr>
        <w:spacing w:after="0" w:line="240" w:lineRule="auto"/>
      </w:pPr>
      <w:r>
        <w:separator/>
      </w:r>
    </w:p>
  </w:footnote>
  <w:footnote w:type="continuationSeparator" w:id="0">
    <w:p w:rsidR="00EA6043" w:rsidRDefault="00EA6043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043" w:rsidRPr="00C9405D" w:rsidRDefault="00EA6043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>
      <w:rPr>
        <w:b/>
        <w:sz w:val="24"/>
        <w:szCs w:val="24"/>
      </w:rPr>
      <w:t>apters 7 and 8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Name:______________________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27B4"/>
    <w:rsid w:val="00035F0E"/>
    <w:rsid w:val="000D6B06"/>
    <w:rsid w:val="00106330"/>
    <w:rsid w:val="00136911"/>
    <w:rsid w:val="00144452"/>
    <w:rsid w:val="00156CBD"/>
    <w:rsid w:val="00197D80"/>
    <w:rsid w:val="001A0F56"/>
    <w:rsid w:val="001D220D"/>
    <w:rsid w:val="00210C2B"/>
    <w:rsid w:val="00284DFB"/>
    <w:rsid w:val="002A4BC9"/>
    <w:rsid w:val="0031786A"/>
    <w:rsid w:val="003B71D8"/>
    <w:rsid w:val="0045063D"/>
    <w:rsid w:val="004551D8"/>
    <w:rsid w:val="004627B4"/>
    <w:rsid w:val="004C7C38"/>
    <w:rsid w:val="004F607E"/>
    <w:rsid w:val="004F6D8D"/>
    <w:rsid w:val="00520435"/>
    <w:rsid w:val="00551F35"/>
    <w:rsid w:val="005758FF"/>
    <w:rsid w:val="005C2F97"/>
    <w:rsid w:val="005C402E"/>
    <w:rsid w:val="006064E0"/>
    <w:rsid w:val="006272E3"/>
    <w:rsid w:val="0070508E"/>
    <w:rsid w:val="007329DF"/>
    <w:rsid w:val="00756DCC"/>
    <w:rsid w:val="00762F6F"/>
    <w:rsid w:val="007E7663"/>
    <w:rsid w:val="008645F7"/>
    <w:rsid w:val="008679AE"/>
    <w:rsid w:val="0087104C"/>
    <w:rsid w:val="008F3551"/>
    <w:rsid w:val="00942C1A"/>
    <w:rsid w:val="00972E81"/>
    <w:rsid w:val="00983930"/>
    <w:rsid w:val="00A11169"/>
    <w:rsid w:val="00A524CD"/>
    <w:rsid w:val="00AA44C9"/>
    <w:rsid w:val="00AC72CB"/>
    <w:rsid w:val="00B15FD6"/>
    <w:rsid w:val="00B40F7A"/>
    <w:rsid w:val="00B63DDE"/>
    <w:rsid w:val="00BC309B"/>
    <w:rsid w:val="00C9043C"/>
    <w:rsid w:val="00C9405D"/>
    <w:rsid w:val="00CB467A"/>
    <w:rsid w:val="00D755F8"/>
    <w:rsid w:val="00D95DB9"/>
    <w:rsid w:val="00DC0BA3"/>
    <w:rsid w:val="00EA6043"/>
    <w:rsid w:val="00EE18B6"/>
    <w:rsid w:val="00F676A9"/>
    <w:rsid w:val="00FA35FB"/>
    <w:rsid w:val="00FD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1</Pages>
  <Words>112</Words>
  <Characters>641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PLHS</cp:lastModifiedBy>
  <cp:revision>2</cp:revision>
  <cp:lastPrinted>2011-01-20T23:03:00Z</cp:lastPrinted>
  <dcterms:created xsi:type="dcterms:W3CDTF">2011-02-28T22:27:00Z</dcterms:created>
  <dcterms:modified xsi:type="dcterms:W3CDTF">2011-02-28T22:27:00Z</dcterms:modified>
</cp:coreProperties>
</file>