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E8D" w:rsidRDefault="00040E8D">
      <w:pPr>
        <w:rPr>
          <w:rFonts w:cs="Times New Roman"/>
        </w:rPr>
      </w:pPr>
    </w:p>
    <w:p w:rsidR="00040E8D" w:rsidRDefault="00040E8D" w:rsidP="002424AF">
      <w:pPr>
        <w:jc w:val="right"/>
      </w:pPr>
      <w:r>
        <w:t xml:space="preserve">Name: </w:t>
      </w:r>
    </w:p>
    <w:p w:rsidR="00040E8D" w:rsidRDefault="00040E8D" w:rsidP="002424AF">
      <w:pPr>
        <w:jc w:val="right"/>
      </w:pPr>
      <w:r>
        <w:t>Date:</w:t>
      </w:r>
    </w:p>
    <w:p w:rsidR="00040E8D" w:rsidRDefault="00040E8D" w:rsidP="002424AF">
      <w:pPr>
        <w:jc w:val="right"/>
      </w:pPr>
      <w:r>
        <w:t>Period:</w:t>
      </w:r>
    </w:p>
    <w:p w:rsidR="00040E8D" w:rsidRDefault="00040E8D" w:rsidP="002424AF">
      <w:pPr>
        <w:jc w:val="right"/>
      </w:pPr>
    </w:p>
    <w:p w:rsidR="00040E8D" w:rsidRDefault="00040E8D" w:rsidP="002424AF">
      <w:r>
        <w:t>“Daybreak in Alabama” Comprehension Questions</w:t>
      </w:r>
    </w:p>
    <w:p w:rsidR="00040E8D" w:rsidRDefault="00040E8D" w:rsidP="002424AF"/>
    <w:p w:rsidR="00040E8D" w:rsidRDefault="00040E8D" w:rsidP="002424AF">
      <w:r>
        <w:t xml:space="preserve">Directions: Answer the following questions BEFORE reading the article about the time period before the Civil Rights Movement. </w:t>
      </w:r>
    </w:p>
    <w:p w:rsidR="00040E8D" w:rsidRDefault="00040E8D" w:rsidP="002424AF"/>
    <w:p w:rsidR="00040E8D" w:rsidRPr="002424AF" w:rsidRDefault="00040E8D" w:rsidP="002424AF">
      <w:pPr>
        <w:jc w:val="center"/>
        <w:rPr>
          <w:u w:val="single"/>
        </w:rPr>
      </w:pPr>
      <w:r w:rsidRPr="002424AF">
        <w:rPr>
          <w:u w:val="single"/>
        </w:rPr>
        <w:t>Before Reading Articles:</w:t>
      </w:r>
    </w:p>
    <w:p w:rsidR="00040E8D" w:rsidRDefault="00040E8D">
      <w:pPr>
        <w:rPr>
          <w:rFonts w:cs="Times New Roman"/>
        </w:rPr>
      </w:pPr>
    </w:p>
    <w:p w:rsidR="00040E8D" w:rsidRDefault="00040E8D">
      <w:r>
        <w:t>Why do you think the poem is called “Daybreak in Alabama”?</w:t>
      </w:r>
    </w:p>
    <w:p w:rsidR="00040E8D" w:rsidRDefault="00040E8D"/>
    <w:p w:rsidR="00040E8D" w:rsidRDefault="00040E8D"/>
    <w:p w:rsidR="00040E8D" w:rsidRDefault="00040E8D"/>
    <w:p w:rsidR="00040E8D" w:rsidRDefault="00040E8D">
      <w:r>
        <w:t>Why does the speaker say he will put “black hands and brown hands and yellow hands” in his song?</w:t>
      </w:r>
    </w:p>
    <w:p w:rsidR="00040E8D" w:rsidRDefault="00040E8D"/>
    <w:p w:rsidR="00040E8D" w:rsidRDefault="00040E8D"/>
    <w:p w:rsidR="00040E8D" w:rsidRDefault="00040E8D"/>
    <w:p w:rsidR="00040E8D" w:rsidRDefault="00040E8D">
      <w:r>
        <w:t>Why is he describing daybreak in Alabama in such a positive way?</w:t>
      </w:r>
    </w:p>
    <w:p w:rsidR="00040E8D" w:rsidRDefault="00040E8D"/>
    <w:p w:rsidR="00040E8D" w:rsidRDefault="00040E8D" w:rsidP="00994224">
      <w:pPr>
        <w:rPr>
          <w:rFonts w:cs="Times New Roman"/>
        </w:rPr>
      </w:pPr>
    </w:p>
    <w:p w:rsidR="00040E8D" w:rsidRDefault="00040E8D" w:rsidP="00994224">
      <w:pPr>
        <w:rPr>
          <w:rFonts w:cs="Times New Roman"/>
        </w:rPr>
      </w:pPr>
    </w:p>
    <w:p w:rsidR="00040E8D" w:rsidRDefault="00040E8D" w:rsidP="00994224">
      <w:r>
        <w:t xml:space="preserve">Directions: Answer the following questions AFTER reading the article about the time period before the Civil Rights Movement. </w:t>
      </w:r>
    </w:p>
    <w:p w:rsidR="00040E8D" w:rsidRDefault="00040E8D">
      <w:pPr>
        <w:rPr>
          <w:rFonts w:cs="Times New Roman"/>
        </w:rPr>
      </w:pPr>
      <w:r>
        <w:rPr>
          <w:rFonts w:cs="Times New Roman"/>
        </w:rPr>
        <w:tab/>
      </w:r>
    </w:p>
    <w:p w:rsidR="00040E8D" w:rsidRDefault="00040E8D">
      <w:pPr>
        <w:rPr>
          <w:rFonts w:cs="Times New Roman"/>
        </w:rPr>
      </w:pPr>
    </w:p>
    <w:p w:rsidR="00040E8D" w:rsidRPr="002424AF" w:rsidRDefault="00040E8D" w:rsidP="002424AF">
      <w:pPr>
        <w:jc w:val="center"/>
        <w:rPr>
          <w:u w:val="single"/>
        </w:rPr>
      </w:pPr>
      <w:r w:rsidRPr="002424AF">
        <w:rPr>
          <w:u w:val="single"/>
        </w:rPr>
        <w:t>After Reading Articles:</w:t>
      </w:r>
    </w:p>
    <w:p w:rsidR="00040E8D" w:rsidRDefault="00040E8D" w:rsidP="002424AF">
      <w:pPr>
        <w:rPr>
          <w:rFonts w:cs="Times New Roman"/>
        </w:rPr>
      </w:pPr>
    </w:p>
    <w:p w:rsidR="00040E8D" w:rsidRDefault="00040E8D" w:rsidP="002424AF">
      <w:r>
        <w:t>Why do you think the poem is called “Daybreak in Alabama”?</w:t>
      </w:r>
    </w:p>
    <w:p w:rsidR="00040E8D" w:rsidRDefault="00040E8D" w:rsidP="002424AF"/>
    <w:p w:rsidR="00040E8D" w:rsidRDefault="00040E8D" w:rsidP="002424AF"/>
    <w:p w:rsidR="00040E8D" w:rsidRDefault="00040E8D" w:rsidP="002424AF"/>
    <w:p w:rsidR="00040E8D" w:rsidRDefault="00040E8D" w:rsidP="002424AF"/>
    <w:p w:rsidR="00040E8D" w:rsidRDefault="00040E8D" w:rsidP="002424AF">
      <w:r>
        <w:t>Why does the speaker say he will put “black hands and brown hands and yellow hands” in his song?</w:t>
      </w:r>
    </w:p>
    <w:p w:rsidR="00040E8D" w:rsidRDefault="00040E8D" w:rsidP="002424AF"/>
    <w:p w:rsidR="00040E8D" w:rsidRDefault="00040E8D" w:rsidP="002424AF"/>
    <w:p w:rsidR="00040E8D" w:rsidRDefault="00040E8D" w:rsidP="002424AF"/>
    <w:p w:rsidR="00040E8D" w:rsidRDefault="00040E8D" w:rsidP="002424AF"/>
    <w:p w:rsidR="00040E8D" w:rsidRDefault="00040E8D" w:rsidP="002424AF">
      <w:r>
        <w:t>Why is he describing daybreak in Alabama in such a positive way?</w:t>
      </w:r>
    </w:p>
    <w:p w:rsidR="00040E8D" w:rsidRDefault="00040E8D" w:rsidP="002424AF"/>
    <w:p w:rsidR="00040E8D" w:rsidRDefault="00040E8D" w:rsidP="002424AF">
      <w:bookmarkStart w:id="0" w:name="_GoBack"/>
      <w:bookmarkEnd w:id="0"/>
    </w:p>
    <w:sectPr w:rsidR="00040E8D" w:rsidSect="001822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?l?r ??fc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embedSystemFonts/>
  <w:defaultTabStop w:val="720"/>
  <w:doNotHyphenateCaps/>
  <w:characterSpacingControl w:val="doNotCompress"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B5942"/>
    <w:rsid w:val="00040E8D"/>
    <w:rsid w:val="001822DA"/>
    <w:rsid w:val="002424AF"/>
    <w:rsid w:val="00356285"/>
    <w:rsid w:val="00425D48"/>
    <w:rsid w:val="007A2B76"/>
    <w:rsid w:val="009527E7"/>
    <w:rsid w:val="00994224"/>
    <w:rsid w:val="00CB59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MS Mincho" w:hAnsi="Cambria" w:cs="Times New Roman"/>
        <w:sz w:val="22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D48"/>
    <w:rPr>
      <w:rFonts w:cs="Cambria"/>
      <w:sz w:val="24"/>
      <w:szCs w:val="24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125</Words>
  <Characters>714</Characters>
  <Application>Microsoft Office Outlook</Application>
  <DocSecurity>0</DocSecurity>
  <Lines>0</Lines>
  <Paragraphs>0</Paragraphs>
  <ScaleCrop>false</ScaleCrop>
  <Company>Loyola Marymount University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 </dc:title>
  <dc:subject/>
  <dc:creator>Maggie Jones</dc:creator>
  <cp:keywords/>
  <dc:description/>
  <cp:lastModifiedBy>ruthmorris</cp:lastModifiedBy>
  <cp:revision>2</cp:revision>
  <dcterms:created xsi:type="dcterms:W3CDTF">2014-05-07T16:37:00Z</dcterms:created>
  <dcterms:modified xsi:type="dcterms:W3CDTF">2014-05-07T16:37:00Z</dcterms:modified>
</cp:coreProperties>
</file>