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6619" w:rsidRDefault="00D96619">
      <w:pPr>
        <w:pBdr>
          <w:bottom w:val="single" w:sz="12" w:space="1" w:color="auto"/>
        </w:pBdr>
        <w:rPr>
          <w:b/>
        </w:rPr>
      </w:pPr>
      <w:r>
        <w:t xml:space="preserve">Issues of economic development                                                                                                                            </w:t>
      </w:r>
      <w:r w:rsidRPr="00341735">
        <w:rPr>
          <w:b/>
        </w:rPr>
        <w:t>LOTS TO HOTS</w:t>
      </w:r>
    </w:p>
    <w:p w:rsidR="00D96619" w:rsidRDefault="00D96619" w:rsidP="00341735">
      <w:pPr>
        <w:jc w:val="center"/>
        <w:rPr>
          <w:b/>
        </w:rPr>
      </w:pPr>
      <w:r w:rsidRPr="00CB41BF">
        <w:rPr>
          <w:b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0" o:spid="_x0000_i1025" type="#_x0000_t75" alt="lifeboat image.bmp" style="width:411.75pt;height:253.5pt;visibility:visible">
            <v:imagedata r:id="rId4" o:title="" croptop="4224f" cropbottom="2536f"/>
          </v:shape>
        </w:pict>
      </w:r>
    </w:p>
    <w:p w:rsidR="00D96619" w:rsidRDefault="00D96619" w:rsidP="00341735">
      <w:pPr>
        <w:spacing w:after="0"/>
      </w:pPr>
      <w:r>
        <w:t>1. What does the boat represent? How many people are on the right side of the boat?</w:t>
      </w:r>
    </w:p>
    <w:p w:rsidR="00D96619" w:rsidRDefault="00D96619" w:rsidP="00341735">
      <w:pPr>
        <w:spacing w:after="0"/>
      </w:pPr>
    </w:p>
    <w:p w:rsidR="00D96619" w:rsidRDefault="00D96619" w:rsidP="00341735">
      <w:pPr>
        <w:spacing w:after="0"/>
      </w:pPr>
    </w:p>
    <w:p w:rsidR="00D96619" w:rsidRDefault="00D96619" w:rsidP="00341735">
      <w:pPr>
        <w:spacing w:after="0"/>
      </w:pPr>
    </w:p>
    <w:p w:rsidR="00D96619" w:rsidRDefault="00D96619" w:rsidP="00341735">
      <w:pPr>
        <w:spacing w:after="0"/>
      </w:pPr>
      <w:r>
        <w:t>2. The people in the boat represent the “rich” and the “poor.”  Which is which?</w:t>
      </w:r>
    </w:p>
    <w:p w:rsidR="00D96619" w:rsidRDefault="00D96619" w:rsidP="00341735">
      <w:pPr>
        <w:spacing w:after="0"/>
      </w:pPr>
    </w:p>
    <w:p w:rsidR="00D96619" w:rsidRDefault="00D96619" w:rsidP="00341735">
      <w:pPr>
        <w:spacing w:after="0"/>
      </w:pPr>
    </w:p>
    <w:p w:rsidR="00D96619" w:rsidRDefault="00D96619" w:rsidP="00341735">
      <w:pPr>
        <w:spacing w:after="0"/>
      </w:pPr>
    </w:p>
    <w:p w:rsidR="00D96619" w:rsidRDefault="00D96619" w:rsidP="00341735">
      <w:pPr>
        <w:spacing w:after="0"/>
      </w:pPr>
    </w:p>
    <w:p w:rsidR="00D96619" w:rsidRDefault="00D96619" w:rsidP="00341735">
      <w:pPr>
        <w:spacing w:after="0"/>
      </w:pPr>
      <w:r>
        <w:t>3. How can you tell?</w:t>
      </w:r>
    </w:p>
    <w:p w:rsidR="00D96619" w:rsidRDefault="00D96619" w:rsidP="00341735">
      <w:pPr>
        <w:spacing w:after="0"/>
      </w:pPr>
    </w:p>
    <w:p w:rsidR="00D96619" w:rsidRDefault="00D96619" w:rsidP="00341735">
      <w:pPr>
        <w:spacing w:after="0"/>
      </w:pPr>
    </w:p>
    <w:p w:rsidR="00D96619" w:rsidRDefault="00D96619" w:rsidP="00341735">
      <w:pPr>
        <w:spacing w:after="0"/>
      </w:pPr>
      <w:r>
        <w:t>4. What is the general mood of the people on the right?   on the left?</w:t>
      </w:r>
    </w:p>
    <w:p w:rsidR="00D96619" w:rsidRDefault="00D96619" w:rsidP="00341735">
      <w:pPr>
        <w:spacing w:after="0"/>
      </w:pPr>
    </w:p>
    <w:p w:rsidR="00D96619" w:rsidRDefault="00D96619" w:rsidP="00341735">
      <w:pPr>
        <w:spacing w:after="0"/>
      </w:pPr>
    </w:p>
    <w:p w:rsidR="00D96619" w:rsidRDefault="00D96619" w:rsidP="00341735">
      <w:pPr>
        <w:spacing w:after="0"/>
      </w:pPr>
    </w:p>
    <w:p w:rsidR="00D96619" w:rsidRDefault="00D96619" w:rsidP="00341735">
      <w:pPr>
        <w:spacing w:after="0"/>
      </w:pPr>
    </w:p>
    <w:p w:rsidR="00D96619" w:rsidRDefault="00D96619" w:rsidP="00341735">
      <w:pPr>
        <w:spacing w:after="0"/>
      </w:pPr>
      <w:r>
        <w:t>5. Is the ocean a problem or a solution for the people in the boat?</w:t>
      </w:r>
    </w:p>
    <w:p w:rsidR="00D96619" w:rsidRDefault="00D96619" w:rsidP="00341735">
      <w:pPr>
        <w:spacing w:after="0"/>
      </w:pPr>
    </w:p>
    <w:p w:rsidR="00D96619" w:rsidRDefault="00D96619" w:rsidP="00341735">
      <w:pPr>
        <w:spacing w:after="0"/>
      </w:pPr>
    </w:p>
    <w:p w:rsidR="00D96619" w:rsidRDefault="00D96619" w:rsidP="00341735">
      <w:pPr>
        <w:spacing w:after="0"/>
      </w:pPr>
    </w:p>
    <w:p w:rsidR="00D96619" w:rsidRDefault="00D96619" w:rsidP="00341735">
      <w:pPr>
        <w:spacing w:after="0"/>
      </w:pPr>
    </w:p>
    <w:p w:rsidR="00D96619" w:rsidRDefault="00D96619" w:rsidP="00341735">
      <w:pPr>
        <w:spacing w:after="0"/>
      </w:pPr>
      <w:r>
        <w:t>6. Who is in danger – the people on the left, the right, or both?</w:t>
      </w:r>
    </w:p>
    <w:p w:rsidR="00D96619" w:rsidRDefault="00D96619" w:rsidP="00341735">
      <w:pPr>
        <w:spacing w:after="0"/>
      </w:pPr>
    </w:p>
    <w:p w:rsidR="00D96619" w:rsidRDefault="00D96619" w:rsidP="00341735">
      <w:pPr>
        <w:spacing w:after="0"/>
      </w:pPr>
    </w:p>
    <w:p w:rsidR="00D96619" w:rsidRDefault="00D96619" w:rsidP="00341735">
      <w:pPr>
        <w:spacing w:after="0"/>
      </w:pPr>
    </w:p>
    <w:p w:rsidR="00D96619" w:rsidRDefault="00D96619" w:rsidP="00341735">
      <w:pPr>
        <w:spacing w:after="0"/>
      </w:pPr>
    </w:p>
    <w:p w:rsidR="00D96619" w:rsidRDefault="00D96619" w:rsidP="00341735">
      <w:pPr>
        <w:spacing w:after="0"/>
      </w:pPr>
    </w:p>
    <w:p w:rsidR="00D96619" w:rsidRDefault="00D96619" w:rsidP="00341735">
      <w:pPr>
        <w:spacing w:after="0"/>
      </w:pPr>
      <w:r>
        <w:t>7. What could the people do to stabilize the boat somewhat?</w:t>
      </w:r>
    </w:p>
    <w:p w:rsidR="00D96619" w:rsidRDefault="00D96619" w:rsidP="00341735">
      <w:pPr>
        <w:spacing w:after="0"/>
      </w:pPr>
    </w:p>
    <w:p w:rsidR="00D96619" w:rsidRDefault="00D96619" w:rsidP="00341735">
      <w:pPr>
        <w:spacing w:after="0"/>
      </w:pPr>
    </w:p>
    <w:p w:rsidR="00D96619" w:rsidRDefault="00D96619" w:rsidP="00341735">
      <w:pPr>
        <w:spacing w:after="0"/>
      </w:pPr>
    </w:p>
    <w:p w:rsidR="00D96619" w:rsidRDefault="00D96619" w:rsidP="00341735">
      <w:pPr>
        <w:spacing w:after="0"/>
      </w:pPr>
    </w:p>
    <w:p w:rsidR="00D96619" w:rsidRDefault="00D96619" w:rsidP="00341735">
      <w:pPr>
        <w:spacing w:after="0"/>
      </w:pPr>
    </w:p>
    <w:p w:rsidR="00D96619" w:rsidRDefault="00D96619" w:rsidP="00341735">
      <w:pPr>
        <w:spacing w:after="0"/>
      </w:pPr>
      <w:r>
        <w:t>8. The sea represents global issues which are out of the control of the people in the boat.  What could some of these issues be?</w:t>
      </w:r>
    </w:p>
    <w:p w:rsidR="00D96619" w:rsidRDefault="00D96619" w:rsidP="00341735">
      <w:pPr>
        <w:spacing w:after="0"/>
      </w:pPr>
    </w:p>
    <w:p w:rsidR="00D96619" w:rsidRDefault="00D96619" w:rsidP="00341735">
      <w:pPr>
        <w:spacing w:after="0"/>
      </w:pPr>
    </w:p>
    <w:p w:rsidR="00D96619" w:rsidRDefault="00D96619" w:rsidP="00341735">
      <w:pPr>
        <w:spacing w:after="0"/>
      </w:pPr>
    </w:p>
    <w:p w:rsidR="00D96619" w:rsidRDefault="00D96619" w:rsidP="00341735">
      <w:pPr>
        <w:spacing w:after="0"/>
      </w:pPr>
    </w:p>
    <w:p w:rsidR="00D96619" w:rsidRDefault="00D96619" w:rsidP="00341735">
      <w:pPr>
        <w:spacing w:after="0"/>
      </w:pPr>
      <w:r>
        <w:t>9. Is there anything that could cause any of the people on the right to involuntarily join the people on the left?</w:t>
      </w:r>
    </w:p>
    <w:p w:rsidR="00D96619" w:rsidRDefault="00D96619" w:rsidP="00341735">
      <w:pPr>
        <w:spacing w:after="0"/>
      </w:pPr>
    </w:p>
    <w:p w:rsidR="00D96619" w:rsidRDefault="00D96619" w:rsidP="00341735">
      <w:pPr>
        <w:spacing w:after="0"/>
      </w:pPr>
    </w:p>
    <w:p w:rsidR="00D96619" w:rsidRDefault="00D96619" w:rsidP="00341735">
      <w:pPr>
        <w:spacing w:after="0"/>
      </w:pPr>
    </w:p>
    <w:p w:rsidR="00D96619" w:rsidRDefault="00D96619" w:rsidP="00341735">
      <w:pPr>
        <w:spacing w:after="0"/>
      </w:pPr>
    </w:p>
    <w:p w:rsidR="00D96619" w:rsidRDefault="00D96619" w:rsidP="00341735">
      <w:pPr>
        <w:spacing w:after="0"/>
      </w:pPr>
    </w:p>
    <w:p w:rsidR="00D96619" w:rsidRDefault="00D96619" w:rsidP="00341735">
      <w:pPr>
        <w:spacing w:after="0"/>
      </w:pPr>
    </w:p>
    <w:p w:rsidR="00D96619" w:rsidRDefault="00D96619" w:rsidP="00341735">
      <w:pPr>
        <w:spacing w:after="0"/>
      </w:pPr>
      <w:r>
        <w:t>10. Why should the people on the right be more nervous than they appear?</w:t>
      </w:r>
    </w:p>
    <w:p w:rsidR="00D96619" w:rsidRDefault="00D96619" w:rsidP="00341735">
      <w:pPr>
        <w:spacing w:after="0"/>
      </w:pPr>
    </w:p>
    <w:p w:rsidR="00D96619" w:rsidRDefault="00D96619" w:rsidP="00341735">
      <w:pPr>
        <w:spacing w:after="0"/>
      </w:pPr>
    </w:p>
    <w:p w:rsidR="00D96619" w:rsidRDefault="00D96619" w:rsidP="00341735">
      <w:pPr>
        <w:spacing w:after="0"/>
      </w:pPr>
    </w:p>
    <w:p w:rsidR="00D96619" w:rsidRDefault="00D96619" w:rsidP="00341735">
      <w:pPr>
        <w:spacing w:after="0"/>
      </w:pPr>
    </w:p>
    <w:p w:rsidR="00D96619" w:rsidRDefault="00D96619" w:rsidP="00341735">
      <w:pPr>
        <w:spacing w:after="0"/>
      </w:pPr>
    </w:p>
    <w:p w:rsidR="00D96619" w:rsidRDefault="00D96619" w:rsidP="00341735">
      <w:pPr>
        <w:spacing w:after="0"/>
      </w:pPr>
    </w:p>
    <w:p w:rsidR="00D96619" w:rsidRDefault="00D96619" w:rsidP="00341735">
      <w:pPr>
        <w:spacing w:after="0"/>
      </w:pPr>
      <w:r>
        <w:t>11. Why is the statement the man is making ironic?</w:t>
      </w:r>
    </w:p>
    <w:p w:rsidR="00D96619" w:rsidRDefault="00D96619" w:rsidP="00341735">
      <w:pPr>
        <w:spacing w:after="0"/>
      </w:pPr>
    </w:p>
    <w:sectPr w:rsidR="00D96619" w:rsidSect="00854C5B">
      <w:pgSz w:w="12240" w:h="15840"/>
      <w:pgMar w:top="540" w:right="900" w:bottom="540" w:left="9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41735"/>
    <w:rsid w:val="00000B21"/>
    <w:rsid w:val="00082993"/>
    <w:rsid w:val="002D30FC"/>
    <w:rsid w:val="00341735"/>
    <w:rsid w:val="00751FA3"/>
    <w:rsid w:val="00817D0F"/>
    <w:rsid w:val="00854C5B"/>
    <w:rsid w:val="008E5943"/>
    <w:rsid w:val="00A253F6"/>
    <w:rsid w:val="00C77610"/>
    <w:rsid w:val="00CB41BF"/>
    <w:rsid w:val="00D96619"/>
    <w:rsid w:val="00EC1C8A"/>
    <w:rsid w:val="00F413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1C8A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3417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4173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10</TotalTime>
  <Pages>2</Pages>
  <Words>153</Words>
  <Characters>878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chall</dc:creator>
  <cp:keywords/>
  <dc:description/>
  <cp:lastModifiedBy>PLHS</cp:lastModifiedBy>
  <cp:revision>3</cp:revision>
  <dcterms:created xsi:type="dcterms:W3CDTF">2010-07-13T18:13:00Z</dcterms:created>
  <dcterms:modified xsi:type="dcterms:W3CDTF">2011-03-10T20:12:00Z</dcterms:modified>
</cp:coreProperties>
</file>