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45B" w:rsidRDefault="0037645B">
      <w:pPr>
        <w:rPr>
          <w:rFonts w:ascii="Times New Roman" w:hAnsi="Times New Roman" w:cs="Times New Roman"/>
        </w:rPr>
      </w:pPr>
    </w:p>
    <w:p w:rsidR="0037645B" w:rsidRPr="004867A6" w:rsidRDefault="0037645B">
      <w:pPr>
        <w:rPr>
          <w:rFonts w:ascii="Bauhaus 93" w:eastAsia="Kozuka Gothic Pro EL" w:hAnsi="Bauhaus 93"/>
          <w:sz w:val="32"/>
          <w:szCs w:val="32"/>
        </w:rPr>
      </w:pPr>
      <w:r>
        <w:rPr>
          <w:rFonts w:ascii="Bauhaus 93" w:eastAsia="Kozuka Gothic Pro EL" w:hAnsi="Bauhaus 93" w:cs="Bauhaus 93"/>
          <w:sz w:val="32"/>
          <w:szCs w:val="32"/>
        </w:rPr>
        <w:t>A Dictionary of 1920’s Slang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All wet    -- wrong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Apple sauce    -- flattery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Banana oil!    -- I doubt that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Bank’s closed      -- I will engage in no kissing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Bent hairpin    -- elderly woman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Big timer     -- charming and romantic man  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Bimbo     -- great person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Butt me     --- give me a cigarette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Button shining    -- close dancing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Cash     -- a kiss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Cash or check     -- do I receive a kiss now or later?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Chin music      -- gossip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Cowpie     --- car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Crasher      -- a person who attends a party without an invitation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Dogs     -- feet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Dolled up     -- dressed up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Ducky    --- very good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Embalmer     -- bootlegger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Face stretcher    -- an older unmarried woman trying to look young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False ribs     -- corset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Gams    -- legs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Get hot!  Get hot!     --Encouragement shouted to a Flapper</w:t>
      </w:r>
      <w:r>
        <w:rPr>
          <w:rFonts w:ascii="Times New Roman" w:hAnsi="Times New Roman" w:cs="Times New Roman"/>
        </w:rPr>
        <w:t xml:space="preserve"> telling her to give</w:t>
      </w:r>
      <w:r w:rsidRPr="004867A6">
        <w:rPr>
          <w:rFonts w:ascii="Times New Roman" w:hAnsi="Times New Roman" w:cs="Times New Roman"/>
        </w:rPr>
        <w:t xml:space="preserve"> her all to the Charleston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Goofy    -- in love with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High hatty     -- conceited; stuck up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Hot dawg!     --  how great!</w:t>
      </w:r>
    </w:p>
    <w:p w:rsidR="0037645B" w:rsidRPr="004867A6" w:rsidRDefault="0037645B">
      <w:pPr>
        <w:rPr>
          <w:rFonts w:ascii="Times New Roman" w:hAnsi="Times New Roman" w:cs="Times New Roman"/>
        </w:rPr>
      </w:pP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Kill joy      -- anyone who is dull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Nerts!     -- I’m shocked!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Ooh, you slaughter me!      -- that’s funny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Pill     -- teacher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Pipe down     -- stop talking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Priscilla    -- a girl who prefers to stay at home rather than party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Prune pit    -- anything that  is old fashioned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Snake charmer    -- woman involved in bootlegging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Streeted       -- thrown out of a party 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Stuck on     -- in love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Swell      -- very good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Tasty     -- good, appealing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Tight     -- attractive </w:t>
      </w:r>
    </w:p>
    <w:p w:rsidR="0037645B" w:rsidRPr="004867A6" w:rsidRDefault="003764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4867A6">
        <w:rPr>
          <w:rFonts w:ascii="Times New Roman" w:hAnsi="Times New Roman" w:cs="Times New Roman"/>
        </w:rPr>
        <w:t xml:space="preserve">oss and hike      -- to reject one girl for another girl 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Weasel    -- a young man that steals a girl from her boyfriend</w:t>
      </w:r>
    </w:p>
    <w:p w:rsidR="0037645B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 xml:space="preserve">Wet blanket      --- someone who is dull and boring </w:t>
      </w:r>
    </w:p>
    <w:p w:rsidR="0037645B" w:rsidRPr="004867A6" w:rsidRDefault="0037645B">
      <w:pPr>
        <w:rPr>
          <w:rFonts w:ascii="Bauhaus 93" w:hAnsi="Bauhaus 93" w:cs="Bauhaus 93"/>
        </w:rPr>
      </w:pPr>
      <w:r w:rsidRPr="004867A6">
        <w:rPr>
          <w:rFonts w:ascii="Bauhaus 93" w:hAnsi="Bauhaus 93" w:cs="Bauhaus 93"/>
        </w:rPr>
        <w:t>…And don’t forget a Flapper’s animal-filled compliments!!!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Bee’s knees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Cat’s cuffs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Cat’s kimono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Clam’s garters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Dog’s ankies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Frog’s eyebrows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Leopard’s stripes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Snake’s ears</w:t>
      </w:r>
    </w:p>
    <w:p w:rsidR="0037645B" w:rsidRPr="004867A6" w:rsidRDefault="0037645B">
      <w:pPr>
        <w:rPr>
          <w:rFonts w:ascii="Times New Roman" w:hAnsi="Times New Roman" w:cs="Times New Roman"/>
        </w:rPr>
      </w:pPr>
      <w:r w:rsidRPr="004867A6">
        <w:rPr>
          <w:rFonts w:ascii="Times New Roman" w:hAnsi="Times New Roman" w:cs="Times New Roman"/>
        </w:rPr>
        <w:t>Turtle’s neck</w:t>
      </w:r>
    </w:p>
    <w:p w:rsidR="0037645B" w:rsidRPr="004867A6" w:rsidRDefault="0037645B">
      <w:pPr>
        <w:rPr>
          <w:rFonts w:ascii="Times New Roman" w:hAnsi="Times New Roman" w:cs="Times New Roman"/>
        </w:rPr>
      </w:pPr>
    </w:p>
    <w:p w:rsidR="0037645B" w:rsidRPr="004867A6" w:rsidRDefault="0037645B">
      <w:pPr>
        <w:rPr>
          <w:rFonts w:ascii="Times New Roman" w:hAnsi="Times New Roman" w:cs="Times New Roman"/>
        </w:rPr>
      </w:pPr>
    </w:p>
    <w:p w:rsidR="0037645B" w:rsidRPr="004867A6" w:rsidRDefault="0037645B"/>
    <w:sectPr w:rsidR="0037645B" w:rsidRPr="004867A6" w:rsidSect="004867A6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Kozuka Gothic Pro EL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3B9"/>
    <w:rsid w:val="0037645B"/>
    <w:rsid w:val="004867A6"/>
    <w:rsid w:val="006B3156"/>
    <w:rsid w:val="007A46D6"/>
    <w:rsid w:val="00B333B9"/>
    <w:rsid w:val="00D26144"/>
    <w:rsid w:val="00DC5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156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263</Words>
  <Characters>1503</Characters>
  <Application>Microsoft Office Outlook</Application>
  <DocSecurity>0</DocSecurity>
  <Lines>0</Lines>
  <Paragraphs>0</Paragraphs>
  <ScaleCrop>false</ScaleCrop>
  <Company>GGUSD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Dictionary of 1920’s Slang</dc:title>
  <dc:subject/>
  <dc:creator>Trinidad</dc:creator>
  <cp:keywords/>
  <dc:description/>
  <cp:lastModifiedBy>mrose</cp:lastModifiedBy>
  <cp:revision>2</cp:revision>
  <dcterms:created xsi:type="dcterms:W3CDTF">2010-03-05T16:21:00Z</dcterms:created>
  <dcterms:modified xsi:type="dcterms:W3CDTF">2010-03-05T16:21:00Z</dcterms:modified>
</cp:coreProperties>
</file>