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473" w:rsidRPr="002D0520" w:rsidRDefault="00621473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How do geographers describe where things are?</w:t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smartTag w:uri="urn:schemas-microsoft-com:office:smarttags" w:element="country-region">
        <w:smartTag w:uri="urn:schemas-microsoft-com:office:smarttags" w:element="place">
          <w:r>
            <w:rPr>
              <w:b/>
              <w:sz w:val="24"/>
              <w:szCs w:val="24"/>
              <w:u w:val="single"/>
            </w:rPr>
            <w:t>CH.</w:t>
          </w:r>
        </w:smartTag>
      </w:smartTag>
      <w:r>
        <w:rPr>
          <w:b/>
          <w:sz w:val="24"/>
          <w:szCs w:val="24"/>
          <w:u w:val="single"/>
        </w:rPr>
        <w:t xml:space="preserve"> 1 KEY ISSUE 1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728"/>
        <w:gridCol w:w="7848"/>
      </w:tblGrid>
      <w:tr w:rsidR="00621473" w:rsidRPr="003D6D28" w:rsidTr="002D0520">
        <w:tc>
          <w:tcPr>
            <w:tcW w:w="1728" w:type="dxa"/>
          </w:tcPr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Cartography and Maps</w:t>
            </w: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7848" w:type="dxa"/>
          </w:tcPr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621473" w:rsidRPr="003D6D28" w:rsidTr="002D0520">
        <w:tc>
          <w:tcPr>
            <w:tcW w:w="1728" w:type="dxa"/>
          </w:tcPr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Map Scale</w:t>
            </w: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7848" w:type="dxa"/>
          </w:tcPr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621473" w:rsidRPr="003D6D28" w:rsidTr="002D0520">
        <w:tc>
          <w:tcPr>
            <w:tcW w:w="1728" w:type="dxa"/>
          </w:tcPr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Projection</w:t>
            </w: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7848" w:type="dxa"/>
          </w:tcPr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621473" w:rsidRPr="003D6D28" w:rsidTr="002D0520">
        <w:tc>
          <w:tcPr>
            <w:tcW w:w="1728" w:type="dxa"/>
          </w:tcPr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  <w:smartTag w:uri="urn:schemas-microsoft-com:office:smarttags" w:element="place">
              <w:smartTag w:uri="urn:schemas-microsoft-com:office:smarttags" w:element="country-region">
                <w:r>
                  <w:rPr>
                    <w:b/>
                    <w:sz w:val="24"/>
                    <w:szCs w:val="24"/>
                  </w:rPr>
                  <w:t>U.S.</w:t>
                </w:r>
              </w:smartTag>
            </w:smartTag>
            <w:r>
              <w:rPr>
                <w:b/>
                <w:sz w:val="24"/>
                <w:szCs w:val="24"/>
              </w:rPr>
              <w:t xml:space="preserve"> Land Ordinance of 1785</w:t>
            </w: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7848" w:type="dxa"/>
          </w:tcPr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621473" w:rsidRPr="003D6D28" w:rsidTr="002D0520">
        <w:tc>
          <w:tcPr>
            <w:tcW w:w="1728" w:type="dxa"/>
          </w:tcPr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GIS</w:t>
            </w: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7848" w:type="dxa"/>
          </w:tcPr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621473" w:rsidRPr="003D6D28" w:rsidTr="002D0520">
        <w:tc>
          <w:tcPr>
            <w:tcW w:w="1728" w:type="dxa"/>
          </w:tcPr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Remote Sensing</w:t>
            </w: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7848" w:type="dxa"/>
          </w:tcPr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621473" w:rsidRPr="003D6D28" w:rsidTr="002D0520">
        <w:tc>
          <w:tcPr>
            <w:tcW w:w="1728" w:type="dxa"/>
          </w:tcPr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GPS</w:t>
            </w: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7848" w:type="dxa"/>
          </w:tcPr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621473" w:rsidRPr="004C4E21" w:rsidRDefault="00621473">
      <w:pPr>
        <w:rPr>
          <w:sz w:val="24"/>
          <w:szCs w:val="24"/>
        </w:rPr>
      </w:pPr>
    </w:p>
    <w:sectPr w:rsidR="00621473" w:rsidRPr="004C4E21" w:rsidSect="00991446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1473" w:rsidRDefault="00621473" w:rsidP="00CD66A3">
      <w:pPr>
        <w:spacing w:after="0" w:line="240" w:lineRule="auto"/>
      </w:pPr>
      <w:r>
        <w:separator/>
      </w:r>
    </w:p>
  </w:endnote>
  <w:endnote w:type="continuationSeparator" w:id="0">
    <w:p w:rsidR="00621473" w:rsidRDefault="00621473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1473" w:rsidRDefault="00621473" w:rsidP="00CD66A3">
      <w:pPr>
        <w:spacing w:after="0" w:line="240" w:lineRule="auto"/>
      </w:pPr>
      <w:r>
        <w:separator/>
      </w:r>
    </w:p>
  </w:footnote>
  <w:footnote w:type="continuationSeparator" w:id="0">
    <w:p w:rsidR="00621473" w:rsidRDefault="00621473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473" w:rsidRDefault="00621473">
    <w:pPr>
      <w:pStyle w:val="Header"/>
    </w:pPr>
    <w:r>
      <w:tab/>
      <w:t xml:space="preserve">                                                                                                                 Date:  </w:t>
    </w:r>
  </w:p>
  <w:p w:rsidR="00621473" w:rsidRDefault="00621473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66A3"/>
    <w:rsid w:val="000235AC"/>
    <w:rsid w:val="00270F5E"/>
    <w:rsid w:val="002D0520"/>
    <w:rsid w:val="003D6D28"/>
    <w:rsid w:val="004C4E21"/>
    <w:rsid w:val="005B135F"/>
    <w:rsid w:val="00621473"/>
    <w:rsid w:val="00707C2C"/>
    <w:rsid w:val="00991446"/>
    <w:rsid w:val="00CD66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ountry-region"/>
  <w:smartTagType w:namespaceuri="urn:schemas-microsoft-com:office:smarttags" w:name="plac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2</Pages>
  <Words>37</Words>
  <Characters>212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How do geographers describe where things are</dc:title>
  <dc:subject/>
  <dc:creator>Heather</dc:creator>
  <cp:keywords/>
  <dc:description/>
  <cp:lastModifiedBy>PLHS</cp:lastModifiedBy>
  <cp:revision>3</cp:revision>
  <dcterms:created xsi:type="dcterms:W3CDTF">2011-09-12T22:34:00Z</dcterms:created>
  <dcterms:modified xsi:type="dcterms:W3CDTF">2011-09-12T22:35:00Z</dcterms:modified>
</cp:coreProperties>
</file>